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C6AC4B" w14:textId="119DB7BA" w:rsidR="00424686" w:rsidRDefault="00B652BC" w:rsidP="00246696">
      <w:pPr>
        <w:rPr>
          <w:rFonts w:cs="Times New Roman"/>
          <w:b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AD2DE1C" wp14:editId="6A9E25CC">
                <wp:simplePos x="0" y="0"/>
                <wp:positionH relativeFrom="page">
                  <wp:align>right</wp:align>
                </wp:positionH>
                <wp:positionV relativeFrom="paragraph">
                  <wp:posOffset>6350</wp:posOffset>
                </wp:positionV>
                <wp:extent cx="7734300" cy="3429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AB046" w14:textId="4B79AF67" w:rsidR="00B652BC" w:rsidRPr="00A22ADF" w:rsidRDefault="00B652BC" w:rsidP="00B652BC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bCs/>
                                <w:color w:val="5D1725"/>
                                <w:sz w:val="28"/>
                                <w:szCs w:val="28"/>
                              </w:rPr>
                            </w:pPr>
                            <w:r w:rsidRPr="00A22ADF">
                              <w:rPr>
                                <w:rFonts w:ascii="Roboto" w:hAnsi="Roboto"/>
                                <w:b/>
                                <w:bCs/>
                                <w:color w:val="5D1725"/>
                                <w:sz w:val="28"/>
                                <w:szCs w:val="28"/>
                              </w:rPr>
                              <w:t>Leadership Development Program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5D1725"/>
                                <w:sz w:val="28"/>
                                <w:szCs w:val="28"/>
                              </w:rPr>
                              <w:t xml:space="preserve"> Application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D2DE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7.8pt;margin-top:.5pt;width:609pt;height:27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" stroked="f">
                <v:textbox>
                  <w:txbxContent>
                    <w:p w14:paraId="5DCAB046" w14:textId="4B79AF67" w:rsidR="00B652BC" w:rsidRPr="00A22ADF" w:rsidRDefault="00B652BC" w:rsidP="00B652BC">
                      <w:pPr>
                        <w:jc w:val="center"/>
                        <w:rPr>
                          <w:rFonts w:ascii="Roboto" w:hAnsi="Roboto"/>
                          <w:b/>
                          <w:bCs/>
                          <w:color w:val="5D1725"/>
                          <w:sz w:val="28"/>
                          <w:szCs w:val="28"/>
                        </w:rPr>
                      </w:pPr>
                      <w:r w:rsidRPr="00A22ADF">
                        <w:rPr>
                          <w:rFonts w:ascii="Roboto" w:hAnsi="Roboto"/>
                          <w:b/>
                          <w:bCs/>
                          <w:color w:val="5D1725"/>
                          <w:sz w:val="28"/>
                          <w:szCs w:val="28"/>
                        </w:rPr>
                        <w:t>Leadership Development Program</w:t>
                      </w:r>
                      <w:r>
                        <w:rPr>
                          <w:rFonts w:ascii="Roboto" w:hAnsi="Roboto"/>
                          <w:b/>
                          <w:bCs/>
                          <w:color w:val="5D1725"/>
                          <w:sz w:val="28"/>
                          <w:szCs w:val="28"/>
                        </w:rPr>
                        <w:t xml:space="preserve"> Application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043EA56" w14:textId="559D60F7" w:rsidR="00424686" w:rsidRPr="00B652BC" w:rsidRDefault="00424686" w:rsidP="00246696">
      <w:pPr>
        <w:rPr>
          <w:rFonts w:cs="Times New Roman"/>
          <w:bCs/>
          <w:szCs w:val="24"/>
        </w:rPr>
      </w:pPr>
    </w:p>
    <w:p w14:paraId="77B5FAB7" w14:textId="77777777" w:rsidR="005C2729" w:rsidRDefault="005C2729" w:rsidP="00246696">
      <w:pPr>
        <w:rPr>
          <w:rFonts w:cs="Times New Roman"/>
          <w:b/>
          <w:szCs w:val="24"/>
        </w:rPr>
      </w:pPr>
    </w:p>
    <w:p w14:paraId="554EDCF6" w14:textId="77777777" w:rsidR="005C2729" w:rsidRDefault="005C2729" w:rsidP="00246696">
      <w:pPr>
        <w:rPr>
          <w:rFonts w:cs="Times New Roman"/>
          <w:b/>
          <w:szCs w:val="24"/>
        </w:rPr>
      </w:pPr>
    </w:p>
    <w:p w14:paraId="402AE946" w14:textId="3F32FF7C" w:rsidR="00697797" w:rsidRDefault="000F7F63" w:rsidP="00246696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Part I: Nomination</w:t>
      </w:r>
    </w:p>
    <w:p w14:paraId="4943F2AD" w14:textId="77777777" w:rsidR="004D1FA3" w:rsidRDefault="004D1FA3" w:rsidP="00246696">
      <w:pPr>
        <w:rPr>
          <w:rFonts w:cs="Times New Roman"/>
          <w:b/>
          <w:szCs w:val="24"/>
        </w:rPr>
      </w:pPr>
    </w:p>
    <w:p w14:paraId="6753B8DB" w14:textId="7A1F8838" w:rsidR="004D1FA3" w:rsidRDefault="00BF76BD" w:rsidP="004D1FA3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Please fill out the following information for the LDP </w:t>
      </w:r>
      <w:r w:rsidR="00B17BFF">
        <w:rPr>
          <w:rFonts w:cs="Times New Roman"/>
          <w:szCs w:val="24"/>
        </w:rPr>
        <w:t>applicant</w:t>
      </w:r>
      <w:r>
        <w:rPr>
          <w:rFonts w:cs="Times New Roman"/>
          <w:szCs w:val="24"/>
        </w:rPr>
        <w:t>:</w:t>
      </w:r>
    </w:p>
    <w:p w14:paraId="67D1AE86" w14:textId="72213513" w:rsidR="00BF76BD" w:rsidRDefault="00BF76BD" w:rsidP="004D1FA3">
      <w:pPr>
        <w:rPr>
          <w:rFonts w:cs="Times New Roman"/>
          <w:szCs w:val="24"/>
        </w:rPr>
      </w:pPr>
    </w:p>
    <w:p w14:paraId="7EFE1767" w14:textId="1F8215A0" w:rsidR="00BF76BD" w:rsidRDefault="00BF76BD" w:rsidP="004D1FA3">
      <w:pPr>
        <w:rPr>
          <w:rFonts w:cs="Times New Roman"/>
          <w:szCs w:val="24"/>
        </w:rPr>
      </w:pPr>
      <w:r>
        <w:rPr>
          <w:rFonts w:cs="Times New Roman"/>
          <w:szCs w:val="24"/>
        </w:rPr>
        <w:t>Full Name: ____________________________________________________________________________</w:t>
      </w:r>
    </w:p>
    <w:p w14:paraId="4D8BB2D1" w14:textId="0357E1C2" w:rsidR="00BF76BD" w:rsidRDefault="00BF76BD" w:rsidP="004D1FA3">
      <w:pPr>
        <w:rPr>
          <w:rFonts w:cs="Times New Roman"/>
          <w:szCs w:val="24"/>
        </w:rPr>
      </w:pPr>
    </w:p>
    <w:p w14:paraId="5D7C7D2E" w14:textId="5C845C76" w:rsidR="00BF76BD" w:rsidRDefault="00BF76BD" w:rsidP="004D1FA3">
      <w:pPr>
        <w:rPr>
          <w:rFonts w:cs="Times New Roman"/>
          <w:szCs w:val="24"/>
        </w:rPr>
      </w:pPr>
      <w:r>
        <w:rPr>
          <w:rFonts w:cs="Times New Roman"/>
          <w:szCs w:val="24"/>
        </w:rPr>
        <w:t>Department: __________________________________________________________________________</w:t>
      </w:r>
    </w:p>
    <w:p w14:paraId="5CDC03B1" w14:textId="7F867B8F" w:rsidR="00BF76BD" w:rsidRDefault="00BF76BD" w:rsidP="004D1FA3">
      <w:pPr>
        <w:rPr>
          <w:rFonts w:cs="Times New Roman"/>
          <w:szCs w:val="24"/>
        </w:rPr>
      </w:pPr>
    </w:p>
    <w:p w14:paraId="653F0A1E" w14:textId="0AD88168" w:rsidR="00BF76BD" w:rsidRDefault="00BF76BD" w:rsidP="004D1FA3">
      <w:pPr>
        <w:rPr>
          <w:rFonts w:cs="Times New Roman"/>
          <w:szCs w:val="24"/>
        </w:rPr>
      </w:pPr>
      <w:r>
        <w:rPr>
          <w:rFonts w:cs="Times New Roman"/>
          <w:szCs w:val="24"/>
        </w:rPr>
        <w:t>Title: ________________________________________________________________________________</w:t>
      </w:r>
    </w:p>
    <w:p w14:paraId="2EE9189F" w14:textId="3F625B30" w:rsidR="00BF76BD" w:rsidRDefault="00BF76BD" w:rsidP="004D1FA3">
      <w:pPr>
        <w:rPr>
          <w:rFonts w:cs="Times New Roman"/>
          <w:szCs w:val="24"/>
        </w:rPr>
      </w:pPr>
    </w:p>
    <w:p w14:paraId="3B510898" w14:textId="0DDA9425" w:rsidR="00BF76BD" w:rsidRDefault="00BF76BD" w:rsidP="004D1FA3">
      <w:pPr>
        <w:rPr>
          <w:rFonts w:cs="Times New Roman"/>
          <w:szCs w:val="24"/>
        </w:rPr>
      </w:pPr>
      <w:r>
        <w:rPr>
          <w:rFonts w:cs="Times New Roman"/>
          <w:szCs w:val="24"/>
        </w:rPr>
        <w:t>Division: ______________________________________________________________________________</w:t>
      </w:r>
    </w:p>
    <w:p w14:paraId="15720A1D" w14:textId="52FAB6A0" w:rsidR="00BF76BD" w:rsidRDefault="00BF76BD" w:rsidP="004D1FA3">
      <w:pPr>
        <w:rPr>
          <w:rFonts w:cs="Times New Roman"/>
          <w:szCs w:val="24"/>
        </w:rPr>
      </w:pPr>
    </w:p>
    <w:p w14:paraId="773D0BE3" w14:textId="2A7587DD" w:rsidR="00BF76BD" w:rsidRDefault="00BF76BD" w:rsidP="004D1FA3">
      <w:pPr>
        <w:rPr>
          <w:rFonts w:cs="Times New Roman"/>
          <w:szCs w:val="24"/>
        </w:rPr>
      </w:pPr>
      <w:r>
        <w:rPr>
          <w:rFonts w:cs="Times New Roman"/>
          <w:szCs w:val="24"/>
        </w:rPr>
        <w:t>Phone Number: ________________________________________________________________________</w:t>
      </w:r>
    </w:p>
    <w:p w14:paraId="79EA036C" w14:textId="219233C8" w:rsidR="00BF76BD" w:rsidRDefault="00BF76BD" w:rsidP="004D1FA3">
      <w:pPr>
        <w:rPr>
          <w:rFonts w:cs="Times New Roman"/>
          <w:szCs w:val="24"/>
        </w:rPr>
      </w:pPr>
    </w:p>
    <w:p w14:paraId="00D948B7" w14:textId="17933422" w:rsidR="00BF76BD" w:rsidRDefault="00BF76BD" w:rsidP="004D1FA3">
      <w:pPr>
        <w:rPr>
          <w:rFonts w:cs="Times New Roman"/>
          <w:szCs w:val="24"/>
        </w:rPr>
      </w:pPr>
      <w:r>
        <w:rPr>
          <w:rFonts w:cs="Times New Roman"/>
          <w:szCs w:val="24"/>
        </w:rPr>
        <w:t>Email: _______________________________________________________________________________</w:t>
      </w:r>
    </w:p>
    <w:p w14:paraId="0543AB56" w14:textId="1010B173" w:rsidR="00BF76BD" w:rsidRDefault="00BF76BD" w:rsidP="004D1FA3">
      <w:pPr>
        <w:rPr>
          <w:rFonts w:cs="Times New Roman"/>
          <w:szCs w:val="24"/>
        </w:rPr>
      </w:pPr>
    </w:p>
    <w:p w14:paraId="6B744CE3" w14:textId="61384EF6" w:rsidR="00BF76BD" w:rsidRDefault="00BF76BD" w:rsidP="004D1FA3">
      <w:pPr>
        <w:rPr>
          <w:rFonts w:cs="Times New Roman"/>
          <w:szCs w:val="24"/>
        </w:rPr>
      </w:pPr>
      <w:r>
        <w:rPr>
          <w:rFonts w:cs="Times New Roman"/>
          <w:szCs w:val="24"/>
        </w:rPr>
        <w:t>How many years has the employee worked in the department? _________________________________</w:t>
      </w:r>
    </w:p>
    <w:p w14:paraId="483A2B7A" w14:textId="7AA2C7AD" w:rsidR="00BF76BD" w:rsidRDefault="00BF76BD" w:rsidP="004D1FA3">
      <w:pPr>
        <w:rPr>
          <w:rFonts w:cs="Times New Roman"/>
          <w:szCs w:val="24"/>
        </w:rPr>
      </w:pPr>
    </w:p>
    <w:p w14:paraId="51D32850" w14:textId="67FBC73E" w:rsidR="00BF76BD" w:rsidRDefault="00BF76BD" w:rsidP="004D1FA3">
      <w:pPr>
        <w:rPr>
          <w:rFonts w:cs="Times New Roman"/>
          <w:szCs w:val="24"/>
        </w:rPr>
      </w:pPr>
      <w:r>
        <w:rPr>
          <w:rFonts w:cs="Times New Roman"/>
          <w:szCs w:val="24"/>
        </w:rPr>
        <w:t>How many years has the employee worked at the university? ___________________________________</w:t>
      </w:r>
    </w:p>
    <w:p w14:paraId="4117902E" w14:textId="77777777" w:rsidR="00BF76BD" w:rsidRDefault="00BF76BD" w:rsidP="004D1FA3">
      <w:pPr>
        <w:rPr>
          <w:rFonts w:cs="Times New Roman"/>
          <w:szCs w:val="24"/>
        </w:rPr>
      </w:pPr>
    </w:p>
    <w:p w14:paraId="11E7A737" w14:textId="38EFDEEB" w:rsidR="004D1FA3" w:rsidRPr="00814771" w:rsidRDefault="004D1FA3" w:rsidP="00814771">
      <w:pPr>
        <w:pStyle w:val="ListParagraph"/>
        <w:numPr>
          <w:ilvl w:val="0"/>
          <w:numId w:val="14"/>
        </w:numPr>
        <w:ind w:left="270" w:hanging="270"/>
        <w:rPr>
          <w:rFonts w:cs="Times New Roman"/>
          <w:szCs w:val="24"/>
        </w:rPr>
      </w:pPr>
      <w:r w:rsidRPr="00814771">
        <w:rPr>
          <w:rFonts w:cs="Times New Roman"/>
          <w:szCs w:val="24"/>
        </w:rPr>
        <w:t xml:space="preserve">Why are you recommending that this </w:t>
      </w:r>
      <w:r w:rsidR="00B17BFF">
        <w:rPr>
          <w:rFonts w:cs="Times New Roman"/>
          <w:szCs w:val="24"/>
        </w:rPr>
        <w:t>applicant</w:t>
      </w:r>
      <w:r w:rsidRPr="00814771">
        <w:rPr>
          <w:rFonts w:cs="Times New Roman"/>
          <w:szCs w:val="24"/>
        </w:rPr>
        <w:t xml:space="preserve"> participate in L</w:t>
      </w:r>
      <w:r w:rsidR="001F5A75">
        <w:rPr>
          <w:rFonts w:cs="Times New Roman"/>
          <w:szCs w:val="24"/>
        </w:rPr>
        <w:t>D</w:t>
      </w:r>
      <w:r w:rsidRPr="00814771">
        <w:rPr>
          <w:rFonts w:cs="Times New Roman"/>
          <w:szCs w:val="24"/>
        </w:rPr>
        <w:t>P?</w:t>
      </w:r>
      <w:r w:rsidR="008F6227">
        <w:rPr>
          <w:rFonts w:cs="Times New Roman"/>
          <w:szCs w:val="24"/>
        </w:rPr>
        <w:t xml:space="preserve"> </w:t>
      </w:r>
      <w:r w:rsidR="003441EA">
        <w:rPr>
          <w:rFonts w:cs="Times New Roman"/>
          <w:szCs w:val="24"/>
        </w:rPr>
        <w:t>(Please use additional pages if needed.)</w:t>
      </w:r>
    </w:p>
    <w:p w14:paraId="7F06B3E8" w14:textId="77777777" w:rsidR="004D1FA3" w:rsidRDefault="004D1FA3" w:rsidP="004D1FA3">
      <w:pPr>
        <w:rPr>
          <w:rFonts w:cs="Times New Roman"/>
          <w:szCs w:val="24"/>
        </w:rPr>
      </w:pPr>
    </w:p>
    <w:p w14:paraId="3F30BDB2" w14:textId="77777777" w:rsidR="004D1FA3" w:rsidRDefault="004D1FA3" w:rsidP="004D1FA3">
      <w:pPr>
        <w:rPr>
          <w:rFonts w:cs="Times New Roman"/>
          <w:szCs w:val="24"/>
        </w:rPr>
      </w:pPr>
    </w:p>
    <w:p w14:paraId="4BEA3D97" w14:textId="77777777" w:rsidR="004D1FA3" w:rsidRDefault="004D1FA3" w:rsidP="004D1FA3">
      <w:pPr>
        <w:rPr>
          <w:rFonts w:cs="Times New Roman"/>
          <w:szCs w:val="24"/>
        </w:rPr>
      </w:pPr>
    </w:p>
    <w:p w14:paraId="7449A138" w14:textId="77777777" w:rsidR="004D1FA3" w:rsidRDefault="004D1FA3" w:rsidP="004D1FA3">
      <w:pPr>
        <w:rPr>
          <w:rFonts w:cs="Times New Roman"/>
          <w:szCs w:val="24"/>
        </w:rPr>
      </w:pPr>
    </w:p>
    <w:p w14:paraId="47BAD99B" w14:textId="77777777" w:rsidR="004D1FA3" w:rsidRDefault="004D1FA3" w:rsidP="004D1FA3">
      <w:pPr>
        <w:rPr>
          <w:rFonts w:cs="Times New Roman"/>
          <w:szCs w:val="24"/>
        </w:rPr>
      </w:pPr>
    </w:p>
    <w:p w14:paraId="663AD750" w14:textId="77777777" w:rsidR="004D1FA3" w:rsidRDefault="004D1FA3" w:rsidP="004D1FA3">
      <w:pPr>
        <w:rPr>
          <w:rFonts w:cs="Times New Roman"/>
          <w:szCs w:val="24"/>
        </w:rPr>
      </w:pPr>
    </w:p>
    <w:p w14:paraId="7A630741" w14:textId="77777777" w:rsidR="004D1FA3" w:rsidRDefault="004D1FA3" w:rsidP="004D1FA3">
      <w:pPr>
        <w:rPr>
          <w:rFonts w:cs="Times New Roman"/>
          <w:szCs w:val="24"/>
        </w:rPr>
      </w:pPr>
    </w:p>
    <w:p w14:paraId="441A37BB" w14:textId="77777777" w:rsidR="004D1FA3" w:rsidRDefault="004D1FA3" w:rsidP="004D1FA3">
      <w:pPr>
        <w:rPr>
          <w:rFonts w:cs="Times New Roman"/>
          <w:szCs w:val="24"/>
        </w:rPr>
      </w:pPr>
    </w:p>
    <w:p w14:paraId="51C61B32" w14:textId="77777777" w:rsidR="004D1FA3" w:rsidRDefault="004D1FA3" w:rsidP="004D1FA3">
      <w:pPr>
        <w:rPr>
          <w:rFonts w:cs="Times New Roman"/>
          <w:szCs w:val="24"/>
        </w:rPr>
      </w:pPr>
    </w:p>
    <w:p w14:paraId="380E2B57" w14:textId="77777777" w:rsidR="004D1FA3" w:rsidRDefault="004D1FA3" w:rsidP="004D1FA3">
      <w:pPr>
        <w:rPr>
          <w:rFonts w:cs="Times New Roman"/>
          <w:szCs w:val="24"/>
        </w:rPr>
      </w:pPr>
    </w:p>
    <w:p w14:paraId="12A17F86" w14:textId="77777777" w:rsidR="004D1FA3" w:rsidRDefault="004D1FA3" w:rsidP="004D1FA3">
      <w:pPr>
        <w:rPr>
          <w:rFonts w:cs="Times New Roman"/>
          <w:szCs w:val="24"/>
        </w:rPr>
      </w:pPr>
    </w:p>
    <w:p w14:paraId="58A60621" w14:textId="77777777" w:rsidR="004D1FA3" w:rsidRDefault="004D1FA3" w:rsidP="004D1FA3">
      <w:pPr>
        <w:rPr>
          <w:rFonts w:cs="Times New Roman"/>
          <w:szCs w:val="24"/>
        </w:rPr>
      </w:pPr>
    </w:p>
    <w:p w14:paraId="744600A5" w14:textId="77777777" w:rsidR="004D1FA3" w:rsidRDefault="004D1FA3" w:rsidP="004D1FA3">
      <w:pPr>
        <w:rPr>
          <w:rFonts w:cs="Times New Roman"/>
          <w:szCs w:val="24"/>
        </w:rPr>
      </w:pPr>
    </w:p>
    <w:p w14:paraId="6D50769D" w14:textId="77777777" w:rsidR="003441EA" w:rsidRDefault="003441EA" w:rsidP="004D1FA3">
      <w:pPr>
        <w:rPr>
          <w:rFonts w:cs="Times New Roman"/>
          <w:b/>
          <w:szCs w:val="24"/>
        </w:rPr>
      </w:pPr>
    </w:p>
    <w:p w14:paraId="24687842" w14:textId="77777777" w:rsidR="003441EA" w:rsidRDefault="003441EA" w:rsidP="004D1FA3">
      <w:pPr>
        <w:rPr>
          <w:rFonts w:cs="Times New Roman"/>
          <w:b/>
          <w:szCs w:val="24"/>
        </w:rPr>
      </w:pPr>
    </w:p>
    <w:p w14:paraId="0CF65453" w14:textId="77777777" w:rsidR="003441EA" w:rsidRDefault="003441EA" w:rsidP="004D1FA3">
      <w:pPr>
        <w:rPr>
          <w:rFonts w:cs="Times New Roman"/>
          <w:b/>
          <w:szCs w:val="24"/>
        </w:rPr>
      </w:pPr>
    </w:p>
    <w:p w14:paraId="3977BBF5" w14:textId="77777777" w:rsidR="005C2729" w:rsidRDefault="005C2729" w:rsidP="004D1FA3">
      <w:pPr>
        <w:rPr>
          <w:rFonts w:cs="Times New Roman"/>
          <w:b/>
          <w:szCs w:val="24"/>
        </w:rPr>
      </w:pPr>
    </w:p>
    <w:p w14:paraId="5EA569E7" w14:textId="77777777" w:rsidR="005C2729" w:rsidRDefault="005C2729" w:rsidP="004D1FA3">
      <w:pPr>
        <w:rPr>
          <w:rFonts w:cs="Times New Roman"/>
          <w:b/>
          <w:szCs w:val="24"/>
        </w:rPr>
      </w:pPr>
    </w:p>
    <w:p w14:paraId="717B38A7" w14:textId="04D4E929" w:rsidR="004D1FA3" w:rsidRDefault="00BF76BD" w:rsidP="004D1FA3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N</w:t>
      </w:r>
      <w:r w:rsidR="004D1FA3">
        <w:rPr>
          <w:rFonts w:cs="Times New Roman"/>
          <w:b/>
          <w:szCs w:val="24"/>
        </w:rPr>
        <w:t>ominator’s Statement of Commitment</w:t>
      </w:r>
    </w:p>
    <w:p w14:paraId="1F394D0A" w14:textId="77777777" w:rsidR="004D1FA3" w:rsidRDefault="004D1FA3" w:rsidP="004D1FA3">
      <w:pPr>
        <w:rPr>
          <w:rFonts w:cs="Times New Roman"/>
          <w:b/>
          <w:szCs w:val="24"/>
        </w:rPr>
      </w:pPr>
    </w:p>
    <w:p w14:paraId="744D4189" w14:textId="1B0065F9" w:rsidR="004D1FA3" w:rsidRDefault="004D1FA3" w:rsidP="004D1FA3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I understand that my nomination of this employee to participate in </w:t>
      </w:r>
      <w:r w:rsidR="00AF78DE">
        <w:rPr>
          <w:rFonts w:cs="Times New Roman"/>
          <w:szCs w:val="24"/>
        </w:rPr>
        <w:t xml:space="preserve">the </w:t>
      </w:r>
      <w:r>
        <w:rPr>
          <w:rFonts w:cs="Times New Roman"/>
          <w:szCs w:val="24"/>
        </w:rPr>
        <w:t>L</w:t>
      </w:r>
      <w:r w:rsidR="001F5A75">
        <w:rPr>
          <w:rFonts w:cs="Times New Roman"/>
          <w:szCs w:val="24"/>
        </w:rPr>
        <w:t>D</w:t>
      </w:r>
      <w:r>
        <w:rPr>
          <w:rFonts w:cs="Times New Roman"/>
          <w:szCs w:val="24"/>
        </w:rPr>
        <w:t xml:space="preserve">P includes my commitment to the program. I recognize the importance of </w:t>
      </w:r>
      <w:r w:rsidR="00AF78DE">
        <w:rPr>
          <w:rFonts w:cs="Times New Roman"/>
          <w:szCs w:val="24"/>
        </w:rPr>
        <w:t>leadership development</w:t>
      </w:r>
      <w:r>
        <w:rPr>
          <w:rFonts w:cs="Times New Roman"/>
          <w:szCs w:val="24"/>
        </w:rPr>
        <w:t xml:space="preserve"> w</w:t>
      </w:r>
      <w:r w:rsidR="004D1D9B">
        <w:rPr>
          <w:rFonts w:cs="Times New Roman"/>
          <w:szCs w:val="24"/>
        </w:rPr>
        <w:t>ithin my department and to the U</w:t>
      </w:r>
      <w:r>
        <w:rPr>
          <w:rFonts w:cs="Times New Roman"/>
          <w:szCs w:val="24"/>
        </w:rPr>
        <w:t>niversity. I pledge my full support for this employee’s participation in the program.</w:t>
      </w:r>
      <w:r w:rsidR="00B91DCE">
        <w:rPr>
          <w:rFonts w:cs="Times New Roman"/>
          <w:szCs w:val="24"/>
        </w:rPr>
        <w:t xml:space="preserve"> </w:t>
      </w:r>
      <w:r w:rsidR="00FC70DB" w:rsidRPr="003A6A78">
        <w:rPr>
          <w:rFonts w:cs="Times New Roman"/>
          <w:szCs w:val="24"/>
        </w:rPr>
        <w:t>If the employee has more than one excused absence, I understand the employee may forfeit their place in the program.</w:t>
      </w:r>
      <w:r w:rsidR="00FC70DB">
        <w:rPr>
          <w:rFonts w:cs="Times New Roman"/>
          <w:szCs w:val="24"/>
        </w:rPr>
        <w:t xml:space="preserve"> </w:t>
      </w:r>
      <w:r w:rsidR="003A6A78">
        <w:rPr>
          <w:rFonts w:cs="Times New Roman"/>
          <w:szCs w:val="24"/>
        </w:rPr>
        <w:t>I also understand that graduation is mandatory.</w:t>
      </w:r>
    </w:p>
    <w:p w14:paraId="52D81ADB" w14:textId="6EA82679" w:rsidR="004D1FA3" w:rsidRDefault="004D1FA3" w:rsidP="004D1FA3">
      <w:pPr>
        <w:rPr>
          <w:rFonts w:cs="Times New Roman"/>
          <w:szCs w:val="24"/>
        </w:rPr>
      </w:pPr>
    </w:p>
    <w:p w14:paraId="43D8D915" w14:textId="77777777" w:rsidR="00C17370" w:rsidRDefault="00C17370" w:rsidP="004D1FA3">
      <w:pPr>
        <w:rPr>
          <w:rFonts w:cs="Times New Roman"/>
          <w:szCs w:val="24"/>
        </w:rPr>
      </w:pPr>
    </w:p>
    <w:p w14:paraId="478B2796" w14:textId="77777777" w:rsidR="004D1FA3" w:rsidRDefault="004D1FA3" w:rsidP="004D1FA3">
      <w:pPr>
        <w:rPr>
          <w:rFonts w:cs="Times New Roman"/>
          <w:szCs w:val="24"/>
        </w:rPr>
      </w:pPr>
      <w:r>
        <w:rPr>
          <w:rFonts w:cs="Times New Roman"/>
          <w:szCs w:val="24"/>
        </w:rPr>
        <w:t>__________________________________________________</w:t>
      </w:r>
    </w:p>
    <w:p w14:paraId="407A9223" w14:textId="77777777" w:rsidR="004D1FA3" w:rsidRDefault="004D1FA3" w:rsidP="004D1FA3">
      <w:pPr>
        <w:rPr>
          <w:rFonts w:cs="Times New Roman"/>
          <w:szCs w:val="24"/>
        </w:rPr>
      </w:pPr>
      <w:r>
        <w:rPr>
          <w:rFonts w:cs="Times New Roman"/>
          <w:szCs w:val="24"/>
        </w:rPr>
        <w:t>Signature of Dean, Director, or Department Head</w:t>
      </w:r>
    </w:p>
    <w:p w14:paraId="2E791A2C" w14:textId="710CCE79" w:rsidR="004D1FA3" w:rsidRDefault="004D1FA3" w:rsidP="004D1FA3">
      <w:pPr>
        <w:rPr>
          <w:rFonts w:cs="Times New Roman"/>
          <w:szCs w:val="24"/>
        </w:rPr>
      </w:pPr>
    </w:p>
    <w:p w14:paraId="1359DB9D" w14:textId="77777777" w:rsidR="00C17370" w:rsidRDefault="00C17370" w:rsidP="004D1FA3">
      <w:pPr>
        <w:rPr>
          <w:rFonts w:cs="Times New Roman"/>
          <w:szCs w:val="24"/>
        </w:rPr>
      </w:pPr>
    </w:p>
    <w:p w14:paraId="76EDC327" w14:textId="77777777" w:rsidR="004D1FA3" w:rsidRDefault="004D1FA3" w:rsidP="004D1FA3">
      <w:pPr>
        <w:rPr>
          <w:rFonts w:cs="Times New Roman"/>
          <w:szCs w:val="24"/>
        </w:rPr>
      </w:pPr>
      <w:r>
        <w:rPr>
          <w:rFonts w:cs="Times New Roman"/>
          <w:szCs w:val="24"/>
        </w:rPr>
        <w:t>__________________________________________________</w:t>
      </w:r>
    </w:p>
    <w:p w14:paraId="1A649FB7" w14:textId="77777777" w:rsidR="004D1FA3" w:rsidRDefault="004D1FA3" w:rsidP="004D1FA3">
      <w:pPr>
        <w:rPr>
          <w:rFonts w:cs="Times New Roman"/>
          <w:szCs w:val="24"/>
        </w:rPr>
      </w:pPr>
      <w:r>
        <w:rPr>
          <w:rFonts w:cs="Times New Roman"/>
          <w:szCs w:val="24"/>
        </w:rPr>
        <w:t>Printed Name of Dean, Director, or Department Head</w:t>
      </w:r>
    </w:p>
    <w:p w14:paraId="214FDC5D" w14:textId="794ADFFC" w:rsidR="004D1FA3" w:rsidRDefault="004D1FA3" w:rsidP="004D1FA3">
      <w:pPr>
        <w:rPr>
          <w:rFonts w:cs="Times New Roman"/>
          <w:szCs w:val="24"/>
        </w:rPr>
      </w:pPr>
    </w:p>
    <w:p w14:paraId="487FD177" w14:textId="77777777" w:rsidR="00C17370" w:rsidRDefault="00C17370" w:rsidP="004D1FA3">
      <w:pPr>
        <w:rPr>
          <w:rFonts w:cs="Times New Roman"/>
          <w:szCs w:val="24"/>
        </w:rPr>
      </w:pPr>
    </w:p>
    <w:p w14:paraId="0FC5AE0F" w14:textId="77777777" w:rsidR="00897997" w:rsidRDefault="004D1FA3" w:rsidP="004D1FA3">
      <w:pPr>
        <w:rPr>
          <w:rFonts w:cs="Times New Roman"/>
          <w:szCs w:val="24"/>
        </w:rPr>
      </w:pPr>
      <w:r>
        <w:rPr>
          <w:rFonts w:cs="Times New Roman"/>
          <w:szCs w:val="24"/>
        </w:rPr>
        <w:t>__________________________________________________</w:t>
      </w:r>
    </w:p>
    <w:p w14:paraId="2DB339DC" w14:textId="77777777" w:rsidR="004D1FA3" w:rsidRDefault="004D1FA3" w:rsidP="004D1FA3">
      <w:pPr>
        <w:rPr>
          <w:rFonts w:cs="Times New Roman"/>
          <w:szCs w:val="24"/>
        </w:rPr>
      </w:pPr>
      <w:r>
        <w:rPr>
          <w:rFonts w:cs="Times New Roman"/>
          <w:szCs w:val="24"/>
        </w:rPr>
        <w:t>Title</w:t>
      </w:r>
    </w:p>
    <w:p w14:paraId="4FBF808B" w14:textId="6A939313" w:rsidR="004D1FA3" w:rsidRDefault="004D1FA3" w:rsidP="004D1FA3">
      <w:pPr>
        <w:rPr>
          <w:rFonts w:cs="Times New Roman"/>
          <w:szCs w:val="24"/>
        </w:rPr>
      </w:pPr>
    </w:p>
    <w:p w14:paraId="3A7E3FBB" w14:textId="77777777" w:rsidR="00C17370" w:rsidRDefault="00C17370" w:rsidP="004D1FA3">
      <w:pPr>
        <w:rPr>
          <w:rFonts w:cs="Times New Roman"/>
          <w:szCs w:val="24"/>
        </w:rPr>
      </w:pPr>
    </w:p>
    <w:p w14:paraId="00B32340" w14:textId="77777777" w:rsidR="004D1FA3" w:rsidRDefault="004D1FA3" w:rsidP="004D1FA3">
      <w:pPr>
        <w:rPr>
          <w:rFonts w:cs="Times New Roman"/>
          <w:szCs w:val="24"/>
        </w:rPr>
      </w:pPr>
      <w:r>
        <w:rPr>
          <w:rFonts w:cs="Times New Roman"/>
          <w:szCs w:val="24"/>
        </w:rPr>
        <w:t>__________________________________________________</w:t>
      </w:r>
    </w:p>
    <w:p w14:paraId="735BFE0D" w14:textId="77777777" w:rsidR="004D1FA3" w:rsidRDefault="0063332F" w:rsidP="004D1FA3">
      <w:pPr>
        <w:rPr>
          <w:rFonts w:cs="Times New Roman"/>
          <w:szCs w:val="24"/>
        </w:rPr>
      </w:pPr>
      <w:r>
        <w:rPr>
          <w:rFonts w:cs="Times New Roman"/>
          <w:szCs w:val="24"/>
        </w:rPr>
        <w:t>Date</w:t>
      </w:r>
    </w:p>
    <w:p w14:paraId="2B2E3495" w14:textId="77777777" w:rsidR="0063332F" w:rsidRDefault="0063332F" w:rsidP="004D1FA3">
      <w:pPr>
        <w:rPr>
          <w:rFonts w:cs="Times New Roman"/>
          <w:szCs w:val="24"/>
        </w:rPr>
      </w:pPr>
    </w:p>
    <w:p w14:paraId="6A7DB800" w14:textId="77777777" w:rsidR="006F654C" w:rsidRDefault="006F654C" w:rsidP="0063332F">
      <w:pPr>
        <w:tabs>
          <w:tab w:val="left" w:pos="751"/>
        </w:tabs>
        <w:rPr>
          <w:rFonts w:cs="Times New Roman"/>
          <w:b/>
          <w:szCs w:val="24"/>
        </w:rPr>
      </w:pPr>
    </w:p>
    <w:p w14:paraId="2E531193" w14:textId="77777777" w:rsidR="00B642A9" w:rsidRDefault="00B642A9" w:rsidP="0063332F">
      <w:pPr>
        <w:tabs>
          <w:tab w:val="left" w:pos="751"/>
        </w:tabs>
        <w:rPr>
          <w:rFonts w:cs="Times New Roman"/>
          <w:b/>
          <w:szCs w:val="24"/>
        </w:rPr>
      </w:pPr>
    </w:p>
    <w:p w14:paraId="04DEFE5B" w14:textId="77777777" w:rsidR="00B642A9" w:rsidRDefault="00B642A9" w:rsidP="0063332F">
      <w:pPr>
        <w:tabs>
          <w:tab w:val="left" w:pos="751"/>
        </w:tabs>
        <w:rPr>
          <w:rFonts w:cs="Times New Roman"/>
          <w:b/>
          <w:szCs w:val="24"/>
        </w:rPr>
      </w:pPr>
    </w:p>
    <w:p w14:paraId="53907FC0" w14:textId="77777777" w:rsidR="00B642A9" w:rsidRDefault="00B642A9" w:rsidP="0063332F">
      <w:pPr>
        <w:tabs>
          <w:tab w:val="left" w:pos="751"/>
        </w:tabs>
        <w:rPr>
          <w:rFonts w:cs="Times New Roman"/>
          <w:b/>
          <w:szCs w:val="24"/>
        </w:rPr>
      </w:pPr>
    </w:p>
    <w:p w14:paraId="3399DAF1" w14:textId="77777777" w:rsidR="00B642A9" w:rsidRDefault="00B642A9" w:rsidP="0063332F">
      <w:pPr>
        <w:tabs>
          <w:tab w:val="left" w:pos="751"/>
        </w:tabs>
        <w:rPr>
          <w:rFonts w:cs="Times New Roman"/>
          <w:b/>
          <w:szCs w:val="24"/>
        </w:rPr>
      </w:pPr>
    </w:p>
    <w:p w14:paraId="7CBB9C1F" w14:textId="77777777" w:rsidR="00B642A9" w:rsidRDefault="00B642A9" w:rsidP="0063332F">
      <w:pPr>
        <w:tabs>
          <w:tab w:val="left" w:pos="751"/>
        </w:tabs>
        <w:rPr>
          <w:rFonts w:cs="Times New Roman"/>
          <w:b/>
          <w:szCs w:val="24"/>
        </w:rPr>
      </w:pPr>
    </w:p>
    <w:p w14:paraId="65598A26" w14:textId="77777777" w:rsidR="00B642A9" w:rsidRDefault="00B642A9" w:rsidP="0063332F">
      <w:pPr>
        <w:tabs>
          <w:tab w:val="left" w:pos="751"/>
        </w:tabs>
        <w:rPr>
          <w:rFonts w:cs="Times New Roman"/>
          <w:b/>
          <w:szCs w:val="24"/>
        </w:rPr>
      </w:pPr>
    </w:p>
    <w:p w14:paraId="55BC0439" w14:textId="77777777" w:rsidR="00B642A9" w:rsidRDefault="00B642A9" w:rsidP="0063332F">
      <w:pPr>
        <w:tabs>
          <w:tab w:val="left" w:pos="751"/>
        </w:tabs>
        <w:rPr>
          <w:rFonts w:cs="Times New Roman"/>
          <w:b/>
          <w:szCs w:val="24"/>
        </w:rPr>
      </w:pPr>
    </w:p>
    <w:p w14:paraId="3E26786E" w14:textId="77777777" w:rsidR="00B642A9" w:rsidRDefault="00B642A9" w:rsidP="0063332F">
      <w:pPr>
        <w:tabs>
          <w:tab w:val="left" w:pos="751"/>
        </w:tabs>
        <w:rPr>
          <w:rFonts w:cs="Times New Roman"/>
          <w:b/>
          <w:szCs w:val="24"/>
        </w:rPr>
      </w:pPr>
    </w:p>
    <w:p w14:paraId="0C4BAB7B" w14:textId="77777777" w:rsidR="00B642A9" w:rsidRDefault="00B642A9" w:rsidP="0063332F">
      <w:pPr>
        <w:tabs>
          <w:tab w:val="left" w:pos="751"/>
        </w:tabs>
        <w:rPr>
          <w:rFonts w:cs="Times New Roman"/>
          <w:b/>
          <w:szCs w:val="24"/>
        </w:rPr>
      </w:pPr>
    </w:p>
    <w:p w14:paraId="2FFC5DB6" w14:textId="77777777" w:rsidR="00B642A9" w:rsidRDefault="00B642A9" w:rsidP="0063332F">
      <w:pPr>
        <w:tabs>
          <w:tab w:val="left" w:pos="751"/>
        </w:tabs>
        <w:rPr>
          <w:rFonts w:cs="Times New Roman"/>
          <w:b/>
          <w:szCs w:val="24"/>
        </w:rPr>
      </w:pPr>
    </w:p>
    <w:p w14:paraId="4D387BAB" w14:textId="77777777" w:rsidR="00B642A9" w:rsidRDefault="00B642A9" w:rsidP="0063332F">
      <w:pPr>
        <w:tabs>
          <w:tab w:val="left" w:pos="751"/>
        </w:tabs>
        <w:rPr>
          <w:rFonts w:cs="Times New Roman"/>
          <w:b/>
          <w:szCs w:val="24"/>
        </w:rPr>
      </w:pPr>
    </w:p>
    <w:p w14:paraId="47FB6F05" w14:textId="77777777" w:rsidR="00B642A9" w:rsidRDefault="00B642A9" w:rsidP="0063332F">
      <w:pPr>
        <w:tabs>
          <w:tab w:val="left" w:pos="751"/>
        </w:tabs>
        <w:rPr>
          <w:rFonts w:cs="Times New Roman"/>
          <w:b/>
          <w:szCs w:val="24"/>
        </w:rPr>
      </w:pPr>
    </w:p>
    <w:p w14:paraId="6C0CA4F9" w14:textId="77777777" w:rsidR="00B642A9" w:rsidRDefault="00B642A9" w:rsidP="0063332F">
      <w:pPr>
        <w:tabs>
          <w:tab w:val="left" w:pos="751"/>
        </w:tabs>
        <w:rPr>
          <w:rFonts w:cs="Times New Roman"/>
          <w:b/>
          <w:szCs w:val="24"/>
        </w:rPr>
      </w:pPr>
    </w:p>
    <w:p w14:paraId="7AF7BD05" w14:textId="77777777" w:rsidR="00B642A9" w:rsidRDefault="00B642A9" w:rsidP="0063332F">
      <w:pPr>
        <w:tabs>
          <w:tab w:val="left" w:pos="751"/>
        </w:tabs>
        <w:rPr>
          <w:rFonts w:cs="Times New Roman"/>
          <w:b/>
          <w:szCs w:val="24"/>
        </w:rPr>
      </w:pPr>
    </w:p>
    <w:p w14:paraId="6C1ABEB5" w14:textId="77777777" w:rsidR="00B642A9" w:rsidRDefault="00B642A9" w:rsidP="0063332F">
      <w:pPr>
        <w:tabs>
          <w:tab w:val="left" w:pos="751"/>
        </w:tabs>
        <w:rPr>
          <w:rFonts w:cs="Times New Roman"/>
          <w:b/>
          <w:szCs w:val="24"/>
        </w:rPr>
      </w:pPr>
    </w:p>
    <w:p w14:paraId="4B2BC1C9" w14:textId="77777777" w:rsidR="00B642A9" w:rsidRDefault="00B642A9" w:rsidP="0063332F">
      <w:pPr>
        <w:tabs>
          <w:tab w:val="left" w:pos="751"/>
        </w:tabs>
        <w:rPr>
          <w:rFonts w:cs="Times New Roman"/>
          <w:b/>
          <w:szCs w:val="24"/>
        </w:rPr>
      </w:pPr>
    </w:p>
    <w:p w14:paraId="2F936683" w14:textId="77777777" w:rsidR="00B642A9" w:rsidRDefault="00B642A9" w:rsidP="0063332F">
      <w:pPr>
        <w:tabs>
          <w:tab w:val="left" w:pos="751"/>
        </w:tabs>
        <w:rPr>
          <w:rFonts w:cs="Times New Roman"/>
          <w:b/>
          <w:szCs w:val="24"/>
        </w:rPr>
      </w:pPr>
    </w:p>
    <w:p w14:paraId="0F4EF179" w14:textId="77777777" w:rsidR="00B642A9" w:rsidRDefault="00B642A9" w:rsidP="0063332F">
      <w:pPr>
        <w:tabs>
          <w:tab w:val="left" w:pos="751"/>
        </w:tabs>
        <w:rPr>
          <w:rFonts w:cs="Times New Roman"/>
          <w:b/>
          <w:szCs w:val="24"/>
        </w:rPr>
      </w:pPr>
    </w:p>
    <w:p w14:paraId="1201F893" w14:textId="1DA816C9" w:rsidR="00FC70DB" w:rsidRPr="003A6A78" w:rsidRDefault="00FC70DB" w:rsidP="0063332F">
      <w:pPr>
        <w:tabs>
          <w:tab w:val="left" w:pos="751"/>
        </w:tabs>
        <w:rPr>
          <w:rFonts w:cs="Times New Roman"/>
          <w:b/>
          <w:szCs w:val="24"/>
        </w:rPr>
      </w:pPr>
      <w:r w:rsidRPr="003A6A78">
        <w:rPr>
          <w:rFonts w:cs="Times New Roman"/>
          <w:b/>
          <w:szCs w:val="24"/>
        </w:rPr>
        <w:t>Expectations of the L</w:t>
      </w:r>
      <w:r w:rsidR="00AC1BF3">
        <w:rPr>
          <w:rFonts w:cs="Times New Roman"/>
          <w:b/>
          <w:szCs w:val="24"/>
        </w:rPr>
        <w:t>DP</w:t>
      </w:r>
      <w:r w:rsidRPr="003A6A78">
        <w:rPr>
          <w:rFonts w:cs="Times New Roman"/>
          <w:b/>
          <w:szCs w:val="24"/>
        </w:rPr>
        <w:t xml:space="preserve"> Program</w:t>
      </w:r>
    </w:p>
    <w:p w14:paraId="70A9DF2A" w14:textId="41371A8F" w:rsidR="00FC70DB" w:rsidRPr="003A6A78" w:rsidRDefault="00FC70DB" w:rsidP="00FC70DB">
      <w:pPr>
        <w:rPr>
          <w:rFonts w:cs="Times New Roman"/>
          <w:sz w:val="23"/>
          <w:szCs w:val="23"/>
        </w:rPr>
      </w:pPr>
      <w:r w:rsidRPr="003A6A78">
        <w:rPr>
          <w:rFonts w:cs="Times New Roman"/>
          <w:sz w:val="23"/>
          <w:szCs w:val="23"/>
        </w:rPr>
        <w:t>L</w:t>
      </w:r>
      <w:r w:rsidR="00AC1BF3">
        <w:rPr>
          <w:rFonts w:cs="Times New Roman"/>
          <w:sz w:val="23"/>
          <w:szCs w:val="23"/>
        </w:rPr>
        <w:t>D</w:t>
      </w:r>
      <w:r w:rsidRPr="003A6A78">
        <w:rPr>
          <w:rFonts w:cs="Times New Roman"/>
          <w:sz w:val="23"/>
          <w:szCs w:val="23"/>
        </w:rPr>
        <w:t xml:space="preserve">P will empower new supervisors and high performing employees with a heightened self-awareness, advanced knowledge, and value-added leadership in a secure, </w:t>
      </w:r>
      <w:r w:rsidR="00AF78DE">
        <w:rPr>
          <w:rFonts w:cs="Times New Roman"/>
          <w:sz w:val="23"/>
          <w:szCs w:val="23"/>
        </w:rPr>
        <w:t>and</w:t>
      </w:r>
      <w:r w:rsidRPr="003A6A78">
        <w:rPr>
          <w:rFonts w:cs="Times New Roman"/>
          <w:sz w:val="23"/>
          <w:szCs w:val="23"/>
        </w:rPr>
        <w:t xml:space="preserve"> challenging environment. </w:t>
      </w:r>
    </w:p>
    <w:p w14:paraId="3FE33E33" w14:textId="77777777" w:rsidR="00FC70DB" w:rsidRPr="003A6A78" w:rsidRDefault="00FC70DB" w:rsidP="0063332F">
      <w:pPr>
        <w:tabs>
          <w:tab w:val="left" w:pos="751"/>
        </w:tabs>
        <w:rPr>
          <w:rFonts w:cs="Times New Roman"/>
          <w:szCs w:val="24"/>
        </w:rPr>
      </w:pPr>
    </w:p>
    <w:p w14:paraId="0BD612C2" w14:textId="77777777" w:rsidR="00FC70DB" w:rsidRPr="003A6A78" w:rsidRDefault="00FC70DB" w:rsidP="0063332F">
      <w:pPr>
        <w:tabs>
          <w:tab w:val="left" w:pos="751"/>
        </w:tabs>
        <w:rPr>
          <w:rFonts w:cs="Times New Roman"/>
          <w:szCs w:val="24"/>
        </w:rPr>
      </w:pPr>
      <w:r w:rsidRPr="003A6A78">
        <w:rPr>
          <w:rFonts w:cs="Times New Roman"/>
          <w:szCs w:val="24"/>
        </w:rPr>
        <w:t>To fulfill this mission, we expect every candidate to:</w:t>
      </w:r>
    </w:p>
    <w:p w14:paraId="2E9A42FE" w14:textId="5802C02B" w:rsidR="00FC70DB" w:rsidRPr="003A6A78" w:rsidRDefault="00FC70DB" w:rsidP="00FC70DB">
      <w:pPr>
        <w:pStyle w:val="ListParagraph"/>
        <w:numPr>
          <w:ilvl w:val="0"/>
          <w:numId w:val="15"/>
        </w:numPr>
        <w:tabs>
          <w:tab w:val="left" w:pos="751"/>
        </w:tabs>
        <w:rPr>
          <w:rFonts w:cs="Times New Roman"/>
          <w:szCs w:val="24"/>
        </w:rPr>
      </w:pPr>
      <w:r w:rsidRPr="003A6A78">
        <w:rPr>
          <w:rFonts w:cs="Times New Roman"/>
          <w:szCs w:val="24"/>
        </w:rPr>
        <w:t>Attend all scheduled meetings. Mark your calendar and keep your commitment.</w:t>
      </w:r>
    </w:p>
    <w:p w14:paraId="6F08CBAF" w14:textId="4972F059" w:rsidR="006C088A" w:rsidRPr="003A6A78" w:rsidRDefault="006C088A" w:rsidP="00FC70DB">
      <w:pPr>
        <w:pStyle w:val="ListParagraph"/>
        <w:numPr>
          <w:ilvl w:val="0"/>
          <w:numId w:val="15"/>
        </w:numPr>
        <w:tabs>
          <w:tab w:val="left" w:pos="751"/>
        </w:tabs>
        <w:rPr>
          <w:rFonts w:cs="Times New Roman"/>
          <w:szCs w:val="24"/>
        </w:rPr>
      </w:pPr>
      <w:r w:rsidRPr="003A6A78">
        <w:rPr>
          <w:rFonts w:cs="Times New Roman"/>
          <w:szCs w:val="24"/>
        </w:rPr>
        <w:t>Complete all assignments, including reflections and readings. This is critical for leadership development, as well as participation with L</w:t>
      </w:r>
      <w:r w:rsidR="00AC1BF3">
        <w:rPr>
          <w:rFonts w:cs="Times New Roman"/>
          <w:szCs w:val="24"/>
        </w:rPr>
        <w:t>D</w:t>
      </w:r>
      <w:r w:rsidRPr="003A6A78">
        <w:rPr>
          <w:rFonts w:cs="Times New Roman"/>
          <w:szCs w:val="24"/>
        </w:rPr>
        <w:t>P colleagues. All assignments must be submitted, even in the case of an absence.</w:t>
      </w:r>
    </w:p>
    <w:p w14:paraId="3F7AE85E" w14:textId="4CE05088" w:rsidR="00D27467" w:rsidRPr="003A6A78" w:rsidRDefault="00D27467" w:rsidP="00FC70DB">
      <w:pPr>
        <w:pStyle w:val="ListParagraph"/>
        <w:numPr>
          <w:ilvl w:val="0"/>
          <w:numId w:val="15"/>
        </w:numPr>
        <w:tabs>
          <w:tab w:val="left" w:pos="751"/>
        </w:tabs>
        <w:rPr>
          <w:rFonts w:cs="Times New Roman"/>
          <w:szCs w:val="24"/>
        </w:rPr>
      </w:pPr>
      <w:r w:rsidRPr="003A6A78">
        <w:rPr>
          <w:rFonts w:cs="Times New Roman"/>
          <w:szCs w:val="24"/>
        </w:rPr>
        <w:t>Participate in all activities. The activities that are selected for the L</w:t>
      </w:r>
      <w:r w:rsidR="00AC1BF3">
        <w:rPr>
          <w:rFonts w:cs="Times New Roman"/>
          <w:szCs w:val="24"/>
        </w:rPr>
        <w:t>D</w:t>
      </w:r>
      <w:r w:rsidRPr="003A6A78">
        <w:rPr>
          <w:rFonts w:cs="Times New Roman"/>
          <w:szCs w:val="24"/>
        </w:rPr>
        <w:t>P program are done with purpose; to help you build relationships and develop as a leader. Remember, the L</w:t>
      </w:r>
      <w:r w:rsidR="00AC1BF3">
        <w:rPr>
          <w:rFonts w:cs="Times New Roman"/>
          <w:szCs w:val="24"/>
        </w:rPr>
        <w:t>D</w:t>
      </w:r>
      <w:r w:rsidRPr="003A6A78">
        <w:rPr>
          <w:rFonts w:cs="Times New Roman"/>
          <w:szCs w:val="24"/>
        </w:rPr>
        <w:t>P program operates in a secure,</w:t>
      </w:r>
      <w:r w:rsidR="00AF78DE">
        <w:rPr>
          <w:rFonts w:cs="Times New Roman"/>
          <w:szCs w:val="24"/>
        </w:rPr>
        <w:t xml:space="preserve"> and</w:t>
      </w:r>
      <w:r w:rsidRPr="003A6A78">
        <w:rPr>
          <w:rFonts w:cs="Times New Roman"/>
          <w:szCs w:val="24"/>
        </w:rPr>
        <w:t xml:space="preserve"> challenging environment.</w:t>
      </w:r>
    </w:p>
    <w:p w14:paraId="69313849" w14:textId="6DBA1235" w:rsidR="00FC70DB" w:rsidRPr="003A6A78" w:rsidRDefault="006C088A" w:rsidP="00FC70DB">
      <w:pPr>
        <w:pStyle w:val="ListParagraph"/>
        <w:numPr>
          <w:ilvl w:val="0"/>
          <w:numId w:val="15"/>
        </w:numPr>
        <w:tabs>
          <w:tab w:val="left" w:pos="751"/>
        </w:tabs>
        <w:rPr>
          <w:rFonts w:cs="Times New Roman"/>
          <w:szCs w:val="24"/>
        </w:rPr>
      </w:pPr>
      <w:r w:rsidRPr="003A6A78">
        <w:rPr>
          <w:rFonts w:cs="Times New Roman"/>
          <w:szCs w:val="24"/>
        </w:rPr>
        <w:t>Schedule and meet with the assigned administrator. The L</w:t>
      </w:r>
      <w:r w:rsidR="00AC1BF3">
        <w:rPr>
          <w:rFonts w:cs="Times New Roman"/>
          <w:szCs w:val="24"/>
        </w:rPr>
        <w:t>D</w:t>
      </w:r>
      <w:r w:rsidRPr="003A6A78">
        <w:rPr>
          <w:rFonts w:cs="Times New Roman"/>
          <w:szCs w:val="24"/>
        </w:rPr>
        <w:t>P program is very fortunate to have administrator support. Having an opportunity to meet with an administrator for an hour and share in their experiences is valuable to leadership growth.</w:t>
      </w:r>
    </w:p>
    <w:p w14:paraId="20493611" w14:textId="77777777" w:rsidR="00FC70DB" w:rsidRDefault="00FC70DB" w:rsidP="0063332F">
      <w:pPr>
        <w:tabs>
          <w:tab w:val="left" w:pos="751"/>
        </w:tabs>
        <w:rPr>
          <w:rFonts w:cs="Times New Roman"/>
          <w:b/>
          <w:szCs w:val="24"/>
        </w:rPr>
      </w:pPr>
    </w:p>
    <w:p w14:paraId="66993C5A" w14:textId="77777777" w:rsidR="00FC70DB" w:rsidRDefault="00FC70DB" w:rsidP="0063332F">
      <w:pPr>
        <w:tabs>
          <w:tab w:val="left" w:pos="751"/>
        </w:tabs>
        <w:rPr>
          <w:rFonts w:cs="Times New Roman"/>
          <w:b/>
          <w:szCs w:val="24"/>
        </w:rPr>
      </w:pPr>
    </w:p>
    <w:p w14:paraId="1FAD2CBA" w14:textId="4F9A870A" w:rsidR="00D979FC" w:rsidRDefault="00B17BFF" w:rsidP="0063332F">
      <w:pPr>
        <w:tabs>
          <w:tab w:val="left" w:pos="751"/>
        </w:tabs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Applicant</w:t>
      </w:r>
      <w:r w:rsidR="00D979FC">
        <w:rPr>
          <w:rFonts w:cs="Times New Roman"/>
          <w:b/>
          <w:szCs w:val="24"/>
        </w:rPr>
        <w:t>’s Statement of Commitment</w:t>
      </w:r>
    </w:p>
    <w:p w14:paraId="5199A1DA" w14:textId="77777777" w:rsidR="00D979FC" w:rsidRDefault="00D979FC" w:rsidP="0063332F">
      <w:pPr>
        <w:tabs>
          <w:tab w:val="left" w:pos="751"/>
        </w:tabs>
        <w:rPr>
          <w:rFonts w:cs="Times New Roman"/>
          <w:b/>
          <w:szCs w:val="24"/>
        </w:rPr>
      </w:pPr>
    </w:p>
    <w:p w14:paraId="0DE31093" w14:textId="6B3955B1" w:rsidR="00D979FC" w:rsidRDefault="00D979FC" w:rsidP="0063332F">
      <w:pPr>
        <w:tabs>
          <w:tab w:val="left" w:pos="751"/>
        </w:tabs>
        <w:rPr>
          <w:rFonts w:cs="Times New Roman"/>
          <w:szCs w:val="24"/>
        </w:rPr>
      </w:pPr>
      <w:r>
        <w:rPr>
          <w:rFonts w:cs="Times New Roman"/>
          <w:szCs w:val="24"/>
        </w:rPr>
        <w:t>I understand that if I am selected to participate in L</w:t>
      </w:r>
      <w:r w:rsidR="00AC1BF3">
        <w:rPr>
          <w:rFonts w:cs="Times New Roman"/>
          <w:szCs w:val="24"/>
        </w:rPr>
        <w:t>D</w:t>
      </w:r>
      <w:r>
        <w:rPr>
          <w:rFonts w:cs="Times New Roman"/>
          <w:szCs w:val="24"/>
        </w:rPr>
        <w:t>P, I will be involved in an intense</w:t>
      </w:r>
      <w:r w:rsidR="00751EE4">
        <w:rPr>
          <w:rFonts w:cs="Times New Roman"/>
          <w:szCs w:val="24"/>
        </w:rPr>
        <w:t xml:space="preserve"> </w:t>
      </w:r>
      <w:r w:rsidR="00AF78DE">
        <w:rPr>
          <w:rFonts w:cs="Times New Roman"/>
          <w:szCs w:val="24"/>
        </w:rPr>
        <w:t>nine</w:t>
      </w:r>
      <w:r w:rsidR="00751EE4">
        <w:rPr>
          <w:rFonts w:cs="Times New Roman"/>
          <w:szCs w:val="24"/>
        </w:rPr>
        <w:t>-month</w:t>
      </w:r>
      <w:r>
        <w:rPr>
          <w:rFonts w:cs="Times New Roman"/>
          <w:szCs w:val="24"/>
        </w:rPr>
        <w:t xml:space="preserve"> ed</w:t>
      </w:r>
      <w:r w:rsidR="00751EE4">
        <w:rPr>
          <w:rFonts w:cs="Times New Roman"/>
          <w:szCs w:val="24"/>
        </w:rPr>
        <w:t>ucational program</w:t>
      </w:r>
      <w:r w:rsidR="006F654C">
        <w:rPr>
          <w:rFonts w:cs="Times New Roman"/>
          <w:szCs w:val="24"/>
        </w:rPr>
        <w:t xml:space="preserve">. I am aware of and </w:t>
      </w:r>
      <w:r>
        <w:rPr>
          <w:rFonts w:cs="Times New Roman"/>
          <w:szCs w:val="24"/>
        </w:rPr>
        <w:t xml:space="preserve">will attend </w:t>
      </w:r>
      <w:r w:rsidRPr="00FC70DB">
        <w:rPr>
          <w:rFonts w:cs="Times New Roman"/>
          <w:b/>
          <w:szCs w:val="24"/>
        </w:rPr>
        <w:t>all scheduled meetings</w:t>
      </w:r>
      <w:r>
        <w:rPr>
          <w:rFonts w:cs="Times New Roman"/>
          <w:szCs w:val="24"/>
        </w:rPr>
        <w:t xml:space="preserve"> and activities, contribute</w:t>
      </w:r>
      <w:r w:rsidR="00F57810">
        <w:rPr>
          <w:rFonts w:cs="Times New Roman"/>
          <w:szCs w:val="24"/>
        </w:rPr>
        <w:t xml:space="preserve"> to team discussions, </w:t>
      </w:r>
      <w:r>
        <w:rPr>
          <w:rFonts w:cs="Times New Roman"/>
          <w:szCs w:val="24"/>
        </w:rPr>
        <w:t>and meet with an assigned administrator</w:t>
      </w:r>
      <w:r w:rsidRPr="003A6A78">
        <w:rPr>
          <w:rFonts w:cs="Times New Roman"/>
          <w:szCs w:val="24"/>
        </w:rPr>
        <w:t>.</w:t>
      </w:r>
      <w:r w:rsidR="001A63B4" w:rsidRPr="003A6A78">
        <w:rPr>
          <w:rFonts w:cs="Times New Roman"/>
          <w:szCs w:val="24"/>
        </w:rPr>
        <w:t xml:space="preserve"> I understand that I am allowe</w:t>
      </w:r>
      <w:r w:rsidR="00FC70DB" w:rsidRPr="003A6A78">
        <w:rPr>
          <w:rFonts w:cs="Times New Roman"/>
          <w:szCs w:val="24"/>
        </w:rPr>
        <w:t xml:space="preserve">d one excused </w:t>
      </w:r>
      <w:r w:rsidR="001A63B4" w:rsidRPr="003A6A78">
        <w:rPr>
          <w:rFonts w:cs="Times New Roman"/>
          <w:szCs w:val="24"/>
        </w:rPr>
        <w:t>absence.</w:t>
      </w:r>
      <w:r w:rsidR="001A63B4">
        <w:rPr>
          <w:rFonts w:cs="Times New Roman"/>
          <w:szCs w:val="24"/>
        </w:rPr>
        <w:t xml:space="preserve">  </w:t>
      </w:r>
      <w:r w:rsidR="00E15B39">
        <w:rPr>
          <w:rFonts w:cs="Times New Roman"/>
          <w:szCs w:val="24"/>
        </w:rPr>
        <w:t xml:space="preserve">I also understand that </w:t>
      </w:r>
      <w:r w:rsidR="003A6A78">
        <w:rPr>
          <w:rFonts w:cs="Times New Roman"/>
          <w:szCs w:val="24"/>
        </w:rPr>
        <w:t>g</w:t>
      </w:r>
      <w:r w:rsidR="00E15B39">
        <w:rPr>
          <w:rFonts w:cs="Times New Roman"/>
          <w:szCs w:val="24"/>
        </w:rPr>
        <w:t>raduation is mandatory.</w:t>
      </w:r>
    </w:p>
    <w:p w14:paraId="5AFF8BDA" w14:textId="77777777" w:rsidR="00D979FC" w:rsidRDefault="00D979FC" w:rsidP="0063332F">
      <w:pPr>
        <w:tabs>
          <w:tab w:val="left" w:pos="751"/>
        </w:tabs>
        <w:rPr>
          <w:rFonts w:cs="Times New Roman"/>
          <w:szCs w:val="24"/>
        </w:rPr>
      </w:pPr>
    </w:p>
    <w:p w14:paraId="18A509BB" w14:textId="77777777" w:rsidR="00D979FC" w:rsidRDefault="00D979FC" w:rsidP="0063332F">
      <w:pPr>
        <w:tabs>
          <w:tab w:val="left" w:pos="751"/>
        </w:tabs>
        <w:rPr>
          <w:rFonts w:cs="Times New Roman"/>
          <w:szCs w:val="24"/>
        </w:rPr>
      </w:pPr>
      <w:r>
        <w:rPr>
          <w:rFonts w:cs="Times New Roman"/>
          <w:szCs w:val="24"/>
        </w:rPr>
        <w:t>This is a program that will require</w:t>
      </w:r>
      <w:r w:rsidR="00FA1329">
        <w:rPr>
          <w:rFonts w:cs="Times New Roman"/>
          <w:szCs w:val="24"/>
        </w:rPr>
        <w:t xml:space="preserve"> a substantial commitment of time, energy, and a dedication to excellence in addition to my assigned j</w:t>
      </w:r>
      <w:r w:rsidR="001A63B4">
        <w:rPr>
          <w:rFonts w:cs="Times New Roman"/>
          <w:szCs w:val="24"/>
        </w:rPr>
        <w:t xml:space="preserve">ob duties and responsibilities. </w:t>
      </w:r>
    </w:p>
    <w:p w14:paraId="0E73151E" w14:textId="77777777" w:rsidR="00FA1329" w:rsidRDefault="00FA1329" w:rsidP="0063332F">
      <w:pPr>
        <w:tabs>
          <w:tab w:val="left" w:pos="751"/>
        </w:tabs>
        <w:rPr>
          <w:rFonts w:cs="Times New Roman"/>
          <w:szCs w:val="24"/>
        </w:rPr>
      </w:pPr>
    </w:p>
    <w:p w14:paraId="6FFDCCA1" w14:textId="1A909F0D" w:rsidR="00FA1329" w:rsidRDefault="00FA1329" w:rsidP="0063332F">
      <w:pPr>
        <w:tabs>
          <w:tab w:val="left" w:pos="751"/>
        </w:tabs>
        <w:rPr>
          <w:rFonts w:cs="Times New Roman"/>
          <w:szCs w:val="24"/>
        </w:rPr>
      </w:pPr>
      <w:r>
        <w:rPr>
          <w:rFonts w:cs="Times New Roman"/>
          <w:szCs w:val="24"/>
        </w:rPr>
        <w:t>If selected for participation in the L</w:t>
      </w:r>
      <w:r w:rsidR="00AC1BF3">
        <w:rPr>
          <w:rFonts w:cs="Times New Roman"/>
          <w:szCs w:val="24"/>
        </w:rPr>
        <w:t>D</w:t>
      </w:r>
      <w:r>
        <w:rPr>
          <w:rFonts w:cs="Times New Roman"/>
          <w:szCs w:val="24"/>
        </w:rPr>
        <w:t>P Program, I am willing to make this commitment to the program.</w:t>
      </w:r>
      <w:r w:rsidR="00601CFB">
        <w:rPr>
          <w:rFonts w:cs="Times New Roman"/>
          <w:szCs w:val="24"/>
        </w:rPr>
        <w:t xml:space="preserve"> </w:t>
      </w:r>
    </w:p>
    <w:p w14:paraId="76A0272F" w14:textId="77777777" w:rsidR="00FA1329" w:rsidRDefault="00FA1329" w:rsidP="0063332F">
      <w:pPr>
        <w:tabs>
          <w:tab w:val="left" w:pos="751"/>
        </w:tabs>
        <w:rPr>
          <w:rFonts w:cs="Times New Roman"/>
          <w:szCs w:val="24"/>
        </w:rPr>
      </w:pPr>
    </w:p>
    <w:p w14:paraId="790C2916" w14:textId="77777777" w:rsidR="00FA1329" w:rsidRDefault="00FA1329" w:rsidP="0063332F">
      <w:pPr>
        <w:tabs>
          <w:tab w:val="left" w:pos="751"/>
        </w:tabs>
        <w:rPr>
          <w:rFonts w:cs="Times New Roman"/>
          <w:szCs w:val="24"/>
        </w:rPr>
      </w:pPr>
    </w:p>
    <w:p w14:paraId="62912A4D" w14:textId="77777777" w:rsidR="00FA1329" w:rsidRDefault="00FA1329" w:rsidP="0063332F">
      <w:pPr>
        <w:tabs>
          <w:tab w:val="left" w:pos="751"/>
        </w:tabs>
        <w:rPr>
          <w:rFonts w:cs="Times New Roman"/>
          <w:szCs w:val="24"/>
        </w:rPr>
      </w:pPr>
      <w:r>
        <w:rPr>
          <w:rFonts w:cs="Times New Roman"/>
          <w:szCs w:val="24"/>
        </w:rPr>
        <w:t>__________________________________________________</w:t>
      </w:r>
    </w:p>
    <w:p w14:paraId="7610A8CE" w14:textId="41774F99" w:rsidR="00FA1329" w:rsidRDefault="00FA1329" w:rsidP="0063332F">
      <w:pPr>
        <w:tabs>
          <w:tab w:val="left" w:pos="751"/>
        </w:tabs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Signature of </w:t>
      </w:r>
      <w:r w:rsidR="00B17BFF">
        <w:rPr>
          <w:rFonts w:cs="Times New Roman"/>
          <w:szCs w:val="24"/>
        </w:rPr>
        <w:t>Applicant</w:t>
      </w:r>
    </w:p>
    <w:p w14:paraId="5481D8F6" w14:textId="77777777" w:rsidR="00FA1329" w:rsidRDefault="00FA1329" w:rsidP="0063332F">
      <w:pPr>
        <w:tabs>
          <w:tab w:val="left" w:pos="751"/>
        </w:tabs>
        <w:rPr>
          <w:rFonts w:cs="Times New Roman"/>
          <w:szCs w:val="24"/>
        </w:rPr>
      </w:pPr>
    </w:p>
    <w:p w14:paraId="146D4098" w14:textId="77777777" w:rsidR="00FA1329" w:rsidRDefault="00FA1329" w:rsidP="0063332F">
      <w:pPr>
        <w:tabs>
          <w:tab w:val="left" w:pos="751"/>
        </w:tabs>
        <w:rPr>
          <w:rFonts w:cs="Times New Roman"/>
          <w:szCs w:val="24"/>
        </w:rPr>
      </w:pPr>
      <w:r>
        <w:rPr>
          <w:rFonts w:cs="Times New Roman"/>
          <w:szCs w:val="24"/>
        </w:rPr>
        <w:t>__________________________________________________</w:t>
      </w:r>
    </w:p>
    <w:p w14:paraId="3E53B7EC" w14:textId="7BEBF357" w:rsidR="00FA1329" w:rsidRDefault="00FA1329" w:rsidP="0063332F">
      <w:pPr>
        <w:tabs>
          <w:tab w:val="left" w:pos="751"/>
        </w:tabs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Printed Name of </w:t>
      </w:r>
      <w:r w:rsidR="00B17BFF">
        <w:rPr>
          <w:rFonts w:cs="Times New Roman"/>
          <w:szCs w:val="24"/>
        </w:rPr>
        <w:t>Applicant</w:t>
      </w:r>
    </w:p>
    <w:p w14:paraId="6B083EAD" w14:textId="77777777" w:rsidR="00FA1329" w:rsidRDefault="00FA1329" w:rsidP="0063332F">
      <w:pPr>
        <w:tabs>
          <w:tab w:val="left" w:pos="751"/>
        </w:tabs>
        <w:rPr>
          <w:rFonts w:cs="Times New Roman"/>
          <w:szCs w:val="24"/>
        </w:rPr>
      </w:pPr>
    </w:p>
    <w:p w14:paraId="36595993" w14:textId="77777777" w:rsidR="00FA1329" w:rsidRDefault="00FA1329" w:rsidP="0063332F">
      <w:pPr>
        <w:tabs>
          <w:tab w:val="left" w:pos="751"/>
        </w:tabs>
        <w:rPr>
          <w:rFonts w:cs="Times New Roman"/>
          <w:szCs w:val="24"/>
        </w:rPr>
      </w:pPr>
      <w:r>
        <w:rPr>
          <w:rFonts w:cs="Times New Roman"/>
          <w:szCs w:val="24"/>
        </w:rPr>
        <w:t>__________________________________________________</w:t>
      </w:r>
    </w:p>
    <w:p w14:paraId="1CCE3771" w14:textId="5500D1C5" w:rsidR="00FA1329" w:rsidRDefault="00FA1329" w:rsidP="0063332F">
      <w:pPr>
        <w:tabs>
          <w:tab w:val="left" w:pos="751"/>
        </w:tabs>
        <w:rPr>
          <w:rFonts w:cs="Times New Roman"/>
          <w:szCs w:val="24"/>
        </w:rPr>
      </w:pPr>
      <w:r>
        <w:rPr>
          <w:rFonts w:cs="Times New Roman"/>
          <w:szCs w:val="24"/>
        </w:rPr>
        <w:t>Date</w:t>
      </w:r>
    </w:p>
    <w:p w14:paraId="1B7C4A76" w14:textId="77777777" w:rsidR="001C7905" w:rsidRDefault="001C7905" w:rsidP="0063332F">
      <w:pPr>
        <w:tabs>
          <w:tab w:val="left" w:pos="751"/>
        </w:tabs>
        <w:rPr>
          <w:rFonts w:cs="Times New Roman"/>
          <w:szCs w:val="24"/>
        </w:rPr>
      </w:pPr>
    </w:p>
    <w:p w14:paraId="4824CC4F" w14:textId="77777777" w:rsidR="00A07B61" w:rsidRDefault="00A07B61" w:rsidP="0063332F">
      <w:pPr>
        <w:tabs>
          <w:tab w:val="left" w:pos="751"/>
        </w:tabs>
        <w:rPr>
          <w:rFonts w:cs="Times New Roman"/>
          <w:b/>
          <w:szCs w:val="24"/>
        </w:rPr>
      </w:pPr>
    </w:p>
    <w:p w14:paraId="2C0DBF9F" w14:textId="77777777" w:rsidR="00C17370" w:rsidRDefault="00C17370" w:rsidP="0063332F">
      <w:pPr>
        <w:tabs>
          <w:tab w:val="left" w:pos="751"/>
        </w:tabs>
        <w:rPr>
          <w:rFonts w:cs="Times New Roman"/>
          <w:b/>
          <w:szCs w:val="24"/>
        </w:rPr>
      </w:pPr>
    </w:p>
    <w:p w14:paraId="24ED4CE6" w14:textId="77777777" w:rsidR="00C17370" w:rsidRDefault="00C17370" w:rsidP="0063332F">
      <w:pPr>
        <w:tabs>
          <w:tab w:val="left" w:pos="751"/>
        </w:tabs>
        <w:rPr>
          <w:rFonts w:cs="Times New Roman"/>
          <w:b/>
          <w:szCs w:val="24"/>
        </w:rPr>
      </w:pPr>
    </w:p>
    <w:p w14:paraId="2E31B821" w14:textId="267D031E" w:rsidR="00FA1329" w:rsidRDefault="00FA1329" w:rsidP="0063332F">
      <w:pPr>
        <w:tabs>
          <w:tab w:val="left" w:pos="751"/>
        </w:tabs>
        <w:rPr>
          <w:rFonts w:cs="Times New Roman"/>
          <w:b/>
          <w:szCs w:val="24"/>
        </w:rPr>
      </w:pPr>
      <w:bookmarkStart w:id="0" w:name="_GoBack"/>
      <w:bookmarkEnd w:id="0"/>
      <w:r>
        <w:rPr>
          <w:rFonts w:cs="Times New Roman"/>
          <w:b/>
          <w:szCs w:val="24"/>
        </w:rPr>
        <w:t>Part III: Essay</w:t>
      </w:r>
    </w:p>
    <w:p w14:paraId="447187CE" w14:textId="77777777" w:rsidR="00FA1329" w:rsidRDefault="00FA1329" w:rsidP="0063332F">
      <w:pPr>
        <w:tabs>
          <w:tab w:val="left" w:pos="751"/>
        </w:tabs>
        <w:rPr>
          <w:rFonts w:cs="Times New Roman"/>
          <w:b/>
          <w:szCs w:val="24"/>
        </w:rPr>
      </w:pPr>
    </w:p>
    <w:p w14:paraId="5273BE0E" w14:textId="11B87A27" w:rsidR="00FA1329" w:rsidRDefault="00FA1329" w:rsidP="0063332F">
      <w:pPr>
        <w:tabs>
          <w:tab w:val="left" w:pos="751"/>
        </w:tabs>
        <w:rPr>
          <w:rFonts w:cs="Times New Roman"/>
          <w:szCs w:val="24"/>
        </w:rPr>
      </w:pPr>
      <w:r>
        <w:rPr>
          <w:rFonts w:cs="Times New Roman"/>
          <w:szCs w:val="24"/>
        </w:rPr>
        <w:t>This section allow</w:t>
      </w:r>
      <w:r w:rsidR="004438FD">
        <w:rPr>
          <w:rFonts w:cs="Times New Roman"/>
          <w:szCs w:val="24"/>
        </w:rPr>
        <w:t xml:space="preserve">s the </w:t>
      </w:r>
      <w:r w:rsidR="00B17BFF">
        <w:rPr>
          <w:rFonts w:cs="Times New Roman"/>
          <w:szCs w:val="24"/>
        </w:rPr>
        <w:t>applicant</w:t>
      </w:r>
      <w:r w:rsidR="004438FD">
        <w:rPr>
          <w:rFonts w:cs="Times New Roman"/>
          <w:szCs w:val="24"/>
        </w:rPr>
        <w:t xml:space="preserve"> to elaborate on </w:t>
      </w:r>
      <w:r>
        <w:rPr>
          <w:rFonts w:cs="Times New Roman"/>
          <w:szCs w:val="24"/>
        </w:rPr>
        <w:t xml:space="preserve">various aspects of his or her qualifications in the form of </w:t>
      </w:r>
      <w:r w:rsidR="006A6EE4">
        <w:rPr>
          <w:rFonts w:cs="Times New Roman"/>
          <w:szCs w:val="24"/>
        </w:rPr>
        <w:t xml:space="preserve">a </w:t>
      </w:r>
      <w:r>
        <w:rPr>
          <w:rFonts w:cs="Times New Roman"/>
          <w:szCs w:val="24"/>
        </w:rPr>
        <w:t>brief essay. Th</w:t>
      </w:r>
      <w:r w:rsidR="006A6EE4">
        <w:rPr>
          <w:rFonts w:cs="Times New Roman"/>
          <w:szCs w:val="24"/>
        </w:rPr>
        <w:t>is</w:t>
      </w:r>
      <w:r>
        <w:rPr>
          <w:rFonts w:cs="Times New Roman"/>
          <w:szCs w:val="24"/>
        </w:rPr>
        <w:t xml:space="preserve"> essay will be evaluated based on quality, content, grammar, and organization. Please provide a typed or written response to the following question. Responses should not exceed two pages.</w:t>
      </w:r>
    </w:p>
    <w:p w14:paraId="3D4EFF38" w14:textId="77777777" w:rsidR="00FA1329" w:rsidRDefault="00FA1329" w:rsidP="0063332F">
      <w:pPr>
        <w:tabs>
          <w:tab w:val="left" w:pos="751"/>
        </w:tabs>
        <w:rPr>
          <w:rFonts w:cs="Times New Roman"/>
          <w:szCs w:val="24"/>
        </w:rPr>
      </w:pPr>
    </w:p>
    <w:p w14:paraId="1AA1E2E9" w14:textId="73E3CCB6" w:rsidR="004438FD" w:rsidRPr="003441EA" w:rsidRDefault="003441EA" w:rsidP="0063332F">
      <w:pPr>
        <w:tabs>
          <w:tab w:val="left" w:pos="751"/>
        </w:tabs>
        <w:rPr>
          <w:rFonts w:cs="Times New Roman"/>
          <w:b/>
          <w:bCs/>
          <w:szCs w:val="24"/>
        </w:rPr>
      </w:pPr>
      <w:r w:rsidRPr="003441EA">
        <w:rPr>
          <w:rFonts w:cs="Times New Roman"/>
          <w:b/>
          <w:bCs/>
          <w:szCs w:val="24"/>
        </w:rPr>
        <w:t>Essay</w:t>
      </w:r>
    </w:p>
    <w:p w14:paraId="5F2CC806" w14:textId="5379C3F8" w:rsidR="003441EA" w:rsidRDefault="003441EA" w:rsidP="003441EA">
      <w:pPr>
        <w:tabs>
          <w:tab w:val="left" w:pos="751"/>
        </w:tabs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Describe your current leadership and/or managerial style. How have you acquired these skills? What are your strengths and what are your challenges? How will you use your unique set of skills to contribute to </w:t>
      </w:r>
      <w:r w:rsidR="00AF78DE">
        <w:rPr>
          <w:rFonts w:cs="Times New Roman"/>
          <w:szCs w:val="24"/>
        </w:rPr>
        <w:t xml:space="preserve">the </w:t>
      </w:r>
      <w:r>
        <w:rPr>
          <w:rFonts w:cs="Times New Roman"/>
          <w:szCs w:val="24"/>
        </w:rPr>
        <w:t>LDP, to the development of the other participants, and to the betterment of the University?</w:t>
      </w:r>
    </w:p>
    <w:p w14:paraId="54028218" w14:textId="77777777" w:rsidR="003441EA" w:rsidRDefault="003441EA" w:rsidP="003441EA">
      <w:pPr>
        <w:tabs>
          <w:tab w:val="left" w:pos="751"/>
        </w:tabs>
        <w:rPr>
          <w:rFonts w:cs="Times New Roman"/>
          <w:szCs w:val="24"/>
        </w:rPr>
      </w:pPr>
    </w:p>
    <w:p w14:paraId="2983AE0D" w14:textId="77777777" w:rsidR="00FA1329" w:rsidRDefault="00FA1329" w:rsidP="0063332F">
      <w:pPr>
        <w:tabs>
          <w:tab w:val="left" w:pos="751"/>
        </w:tabs>
        <w:rPr>
          <w:rFonts w:cs="Times New Roman"/>
          <w:szCs w:val="24"/>
        </w:rPr>
      </w:pPr>
    </w:p>
    <w:p w14:paraId="3BB8FD8B" w14:textId="77777777" w:rsidR="00FA1329" w:rsidRDefault="00FA1329" w:rsidP="0063332F">
      <w:pPr>
        <w:tabs>
          <w:tab w:val="left" w:pos="751"/>
        </w:tabs>
        <w:rPr>
          <w:rFonts w:cs="Times New Roman"/>
          <w:szCs w:val="24"/>
        </w:rPr>
      </w:pPr>
    </w:p>
    <w:p w14:paraId="42E388A6" w14:textId="77777777" w:rsidR="00437069" w:rsidRDefault="00437069" w:rsidP="0063332F">
      <w:pPr>
        <w:tabs>
          <w:tab w:val="left" w:pos="751"/>
        </w:tabs>
        <w:rPr>
          <w:rFonts w:cs="Times New Roman"/>
          <w:szCs w:val="24"/>
        </w:rPr>
      </w:pPr>
    </w:p>
    <w:p w14:paraId="2DFE2943" w14:textId="77777777" w:rsidR="00437069" w:rsidRDefault="00437069" w:rsidP="0063332F">
      <w:pPr>
        <w:tabs>
          <w:tab w:val="left" w:pos="751"/>
        </w:tabs>
        <w:rPr>
          <w:rFonts w:cs="Times New Roman"/>
          <w:szCs w:val="24"/>
        </w:rPr>
      </w:pPr>
    </w:p>
    <w:p w14:paraId="0A81CAD5" w14:textId="77777777" w:rsidR="00437069" w:rsidRDefault="00437069" w:rsidP="0063332F">
      <w:pPr>
        <w:tabs>
          <w:tab w:val="left" w:pos="751"/>
        </w:tabs>
        <w:rPr>
          <w:rFonts w:cs="Times New Roman"/>
          <w:szCs w:val="24"/>
        </w:rPr>
      </w:pPr>
    </w:p>
    <w:p w14:paraId="304EF88A" w14:textId="77777777" w:rsidR="00437069" w:rsidRDefault="00437069" w:rsidP="0063332F">
      <w:pPr>
        <w:tabs>
          <w:tab w:val="left" w:pos="751"/>
        </w:tabs>
        <w:rPr>
          <w:rFonts w:cs="Times New Roman"/>
          <w:szCs w:val="24"/>
        </w:rPr>
      </w:pPr>
    </w:p>
    <w:p w14:paraId="60A19195" w14:textId="77777777" w:rsidR="00437069" w:rsidRDefault="00437069" w:rsidP="0063332F">
      <w:pPr>
        <w:tabs>
          <w:tab w:val="left" w:pos="751"/>
        </w:tabs>
        <w:rPr>
          <w:rFonts w:cs="Times New Roman"/>
          <w:szCs w:val="24"/>
        </w:rPr>
      </w:pPr>
    </w:p>
    <w:p w14:paraId="315AFDF6" w14:textId="77777777" w:rsidR="00437069" w:rsidRDefault="00437069" w:rsidP="0063332F">
      <w:pPr>
        <w:tabs>
          <w:tab w:val="left" w:pos="751"/>
        </w:tabs>
        <w:rPr>
          <w:rFonts w:cs="Times New Roman"/>
          <w:szCs w:val="24"/>
        </w:rPr>
      </w:pPr>
    </w:p>
    <w:p w14:paraId="0ACD9160" w14:textId="77777777" w:rsidR="00437069" w:rsidRDefault="00437069" w:rsidP="0063332F">
      <w:pPr>
        <w:tabs>
          <w:tab w:val="left" w:pos="751"/>
        </w:tabs>
        <w:rPr>
          <w:rFonts w:cs="Times New Roman"/>
          <w:szCs w:val="24"/>
        </w:rPr>
      </w:pPr>
    </w:p>
    <w:p w14:paraId="0B4EBC89" w14:textId="77777777" w:rsidR="00437069" w:rsidRDefault="00437069" w:rsidP="0063332F">
      <w:pPr>
        <w:tabs>
          <w:tab w:val="left" w:pos="751"/>
        </w:tabs>
        <w:rPr>
          <w:rFonts w:cs="Times New Roman"/>
          <w:szCs w:val="24"/>
        </w:rPr>
      </w:pPr>
    </w:p>
    <w:p w14:paraId="66A39122" w14:textId="77777777" w:rsidR="00437069" w:rsidRDefault="00437069" w:rsidP="0063332F">
      <w:pPr>
        <w:tabs>
          <w:tab w:val="left" w:pos="751"/>
        </w:tabs>
        <w:rPr>
          <w:rFonts w:cs="Times New Roman"/>
          <w:szCs w:val="24"/>
        </w:rPr>
      </w:pPr>
    </w:p>
    <w:p w14:paraId="2C03BC7D" w14:textId="77777777" w:rsidR="00437069" w:rsidRDefault="00437069" w:rsidP="0063332F">
      <w:pPr>
        <w:tabs>
          <w:tab w:val="left" w:pos="751"/>
        </w:tabs>
        <w:rPr>
          <w:rFonts w:cs="Times New Roman"/>
          <w:szCs w:val="24"/>
        </w:rPr>
      </w:pPr>
    </w:p>
    <w:p w14:paraId="2662D9E8" w14:textId="77777777" w:rsidR="00437069" w:rsidRDefault="00437069" w:rsidP="0063332F">
      <w:pPr>
        <w:tabs>
          <w:tab w:val="left" w:pos="751"/>
        </w:tabs>
        <w:rPr>
          <w:rFonts w:cs="Times New Roman"/>
          <w:szCs w:val="24"/>
        </w:rPr>
      </w:pPr>
    </w:p>
    <w:p w14:paraId="394E7299" w14:textId="77777777" w:rsidR="00437069" w:rsidRDefault="00437069" w:rsidP="0063332F">
      <w:pPr>
        <w:tabs>
          <w:tab w:val="left" w:pos="751"/>
        </w:tabs>
        <w:rPr>
          <w:rFonts w:cs="Times New Roman"/>
          <w:szCs w:val="24"/>
        </w:rPr>
      </w:pPr>
    </w:p>
    <w:p w14:paraId="118F1ED8" w14:textId="77777777" w:rsidR="00437069" w:rsidRDefault="00437069" w:rsidP="0063332F">
      <w:pPr>
        <w:tabs>
          <w:tab w:val="left" w:pos="751"/>
        </w:tabs>
        <w:rPr>
          <w:rFonts w:cs="Times New Roman"/>
          <w:szCs w:val="24"/>
        </w:rPr>
      </w:pPr>
    </w:p>
    <w:p w14:paraId="3A9EEDFB" w14:textId="77777777" w:rsidR="00437069" w:rsidRDefault="00437069" w:rsidP="0063332F">
      <w:pPr>
        <w:tabs>
          <w:tab w:val="left" w:pos="751"/>
        </w:tabs>
        <w:rPr>
          <w:rFonts w:cs="Times New Roman"/>
          <w:szCs w:val="24"/>
        </w:rPr>
      </w:pPr>
    </w:p>
    <w:p w14:paraId="7E1C81C8" w14:textId="77777777" w:rsidR="00437069" w:rsidRDefault="00437069" w:rsidP="0063332F">
      <w:pPr>
        <w:tabs>
          <w:tab w:val="left" w:pos="751"/>
        </w:tabs>
        <w:rPr>
          <w:rFonts w:cs="Times New Roman"/>
          <w:szCs w:val="24"/>
        </w:rPr>
      </w:pPr>
    </w:p>
    <w:p w14:paraId="26ABE06D" w14:textId="77777777" w:rsidR="00437069" w:rsidRDefault="00437069" w:rsidP="0063332F">
      <w:pPr>
        <w:tabs>
          <w:tab w:val="left" w:pos="751"/>
        </w:tabs>
        <w:rPr>
          <w:rFonts w:cs="Times New Roman"/>
          <w:szCs w:val="24"/>
        </w:rPr>
      </w:pPr>
    </w:p>
    <w:p w14:paraId="2ACD785C" w14:textId="77777777" w:rsidR="00437069" w:rsidRDefault="00437069" w:rsidP="0063332F">
      <w:pPr>
        <w:tabs>
          <w:tab w:val="left" w:pos="751"/>
        </w:tabs>
        <w:rPr>
          <w:rFonts w:cs="Times New Roman"/>
          <w:szCs w:val="24"/>
        </w:rPr>
      </w:pPr>
    </w:p>
    <w:p w14:paraId="278F3532" w14:textId="77777777" w:rsidR="00437069" w:rsidRDefault="00437069" w:rsidP="0063332F">
      <w:pPr>
        <w:tabs>
          <w:tab w:val="left" w:pos="751"/>
        </w:tabs>
        <w:rPr>
          <w:rFonts w:cs="Times New Roman"/>
          <w:szCs w:val="24"/>
        </w:rPr>
      </w:pPr>
    </w:p>
    <w:p w14:paraId="3BF8757D" w14:textId="77777777" w:rsidR="00437069" w:rsidRDefault="00437069" w:rsidP="0063332F">
      <w:pPr>
        <w:tabs>
          <w:tab w:val="left" w:pos="751"/>
        </w:tabs>
        <w:rPr>
          <w:rFonts w:cs="Times New Roman"/>
          <w:szCs w:val="24"/>
        </w:rPr>
      </w:pPr>
    </w:p>
    <w:sectPr w:rsidR="0043706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9FEFCA" w14:textId="77777777" w:rsidR="00F04A4B" w:rsidRDefault="00F04A4B" w:rsidP="00DD6FAA">
      <w:r>
        <w:separator/>
      </w:r>
    </w:p>
  </w:endnote>
  <w:endnote w:type="continuationSeparator" w:id="0">
    <w:p w14:paraId="25B58280" w14:textId="77777777" w:rsidR="00F04A4B" w:rsidRDefault="00F04A4B" w:rsidP="00DD6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BA099D" w14:textId="77777777" w:rsidR="00982F60" w:rsidRDefault="00982F6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D12D2F" w14:textId="77777777" w:rsidR="00DD6FAA" w:rsidRDefault="006C41E7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7215" behindDoc="0" locked="0" layoutInCell="1" allowOverlap="1" wp14:anchorId="3FAE3AE0" wp14:editId="1A156EC1">
              <wp:simplePos x="0" y="0"/>
              <wp:positionH relativeFrom="column">
                <wp:posOffset>-885825</wp:posOffset>
              </wp:positionH>
              <wp:positionV relativeFrom="paragraph">
                <wp:posOffset>7620</wp:posOffset>
              </wp:positionV>
              <wp:extent cx="7715250" cy="431800"/>
              <wp:effectExtent l="0" t="0" r="0" b="6350"/>
              <wp:wrapSquare wrapText="bothSides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15250" cy="431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E382E8A" w14:textId="77777777" w:rsidR="006C41E7" w:rsidRDefault="006C41E7">
                          <w:pPr>
                            <w:rPr>
                              <w:color w:val="660000"/>
                            </w:rPr>
                          </w:pPr>
                          <w:r>
                            <w:rPr>
                              <w:color w:val="660000"/>
                            </w:rPr>
                            <w:t xml:space="preserve"> </w:t>
                          </w:r>
                        </w:p>
                        <w:p w14:paraId="7C5E4B61" w14:textId="2300C034" w:rsidR="006C41E7" w:rsidRPr="006C41E7" w:rsidRDefault="006C41E7" w:rsidP="00897997">
                          <w:pPr>
                            <w:jc w:val="center"/>
                            <w:rPr>
                              <w:color w:val="660000"/>
                            </w:rPr>
                          </w:pPr>
                          <w:r w:rsidRPr="006C41E7">
                            <w:rPr>
                              <w:color w:val="660000"/>
                            </w:rPr>
                            <w:t xml:space="preserve">150 McArthur Hall </w:t>
                          </w:r>
                          <w:r w:rsidRPr="006C41E7">
                            <w:rPr>
                              <w:b/>
                              <w:color w:val="660000"/>
                            </w:rPr>
                            <w:t xml:space="preserve">l </w:t>
                          </w:r>
                          <w:r w:rsidRPr="006C41E7">
                            <w:rPr>
                              <w:color w:val="660000"/>
                            </w:rPr>
                            <w:t xml:space="preserve">hrm.msstate.edu/development </w:t>
                          </w:r>
                          <w:r w:rsidRPr="006C41E7">
                            <w:rPr>
                              <w:b/>
                              <w:color w:val="660000"/>
                            </w:rPr>
                            <w:t>l</w:t>
                          </w:r>
                          <w:r w:rsidRPr="006C41E7">
                            <w:rPr>
                              <w:color w:val="660000"/>
                            </w:rPr>
                            <w:t xml:space="preserve"> 662.325.</w:t>
                          </w:r>
                          <w:r w:rsidR="00982F60">
                            <w:rPr>
                              <w:color w:val="660000"/>
                            </w:rPr>
                            <w:t>3869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AE3AE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69.75pt;margin-top:.6pt;width:607.5pt;height:34pt;z-index:25165721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" stroked="f">
              <v:textbox>
                <w:txbxContent>
                  <w:p w14:paraId="6E382E8A" w14:textId="77777777" w:rsidR="006C41E7" w:rsidRDefault="006C41E7">
                    <w:pPr>
                      <w:rPr>
                        <w:color w:val="660000"/>
                      </w:rPr>
                    </w:pPr>
                    <w:r>
                      <w:rPr>
                        <w:color w:val="660000"/>
                      </w:rPr>
                      <w:t xml:space="preserve"> </w:t>
                    </w:r>
                  </w:p>
                  <w:p w14:paraId="7C5E4B61" w14:textId="2300C034" w:rsidR="006C41E7" w:rsidRPr="006C41E7" w:rsidRDefault="006C41E7" w:rsidP="00897997">
                    <w:pPr>
                      <w:jc w:val="center"/>
                      <w:rPr>
                        <w:color w:val="660000"/>
                      </w:rPr>
                    </w:pPr>
                    <w:r w:rsidRPr="006C41E7">
                      <w:rPr>
                        <w:color w:val="660000"/>
                      </w:rPr>
                      <w:t xml:space="preserve">150 McArthur Hall </w:t>
                    </w:r>
                    <w:r w:rsidRPr="006C41E7">
                      <w:rPr>
                        <w:b/>
                        <w:color w:val="660000"/>
                      </w:rPr>
                      <w:t xml:space="preserve">l </w:t>
                    </w:r>
                    <w:r w:rsidRPr="006C41E7">
                      <w:rPr>
                        <w:color w:val="660000"/>
                      </w:rPr>
                      <w:t xml:space="preserve">hrm.msstate.edu/development </w:t>
                    </w:r>
                    <w:r w:rsidRPr="006C41E7">
                      <w:rPr>
                        <w:b/>
                        <w:color w:val="660000"/>
                      </w:rPr>
                      <w:t>l</w:t>
                    </w:r>
                    <w:r w:rsidRPr="006C41E7">
                      <w:rPr>
                        <w:color w:val="660000"/>
                      </w:rPr>
                      <w:t xml:space="preserve"> 662.325.</w:t>
                    </w:r>
                    <w:r w:rsidR="00982F60">
                      <w:rPr>
                        <w:color w:val="660000"/>
                      </w:rPr>
                      <w:t>3869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11BF2291" w14:textId="77777777" w:rsidR="00DD6FAA" w:rsidRDefault="00DD6FA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479ADA" w14:textId="77777777" w:rsidR="00982F60" w:rsidRDefault="00982F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EC91AA" w14:textId="77777777" w:rsidR="00F04A4B" w:rsidRDefault="00F04A4B" w:rsidP="00DD6FAA">
      <w:r>
        <w:separator/>
      </w:r>
    </w:p>
  </w:footnote>
  <w:footnote w:type="continuationSeparator" w:id="0">
    <w:p w14:paraId="3E06B30C" w14:textId="77777777" w:rsidR="00F04A4B" w:rsidRDefault="00F04A4B" w:rsidP="00DD6F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A9952F" w14:textId="77777777" w:rsidR="00982F60" w:rsidRDefault="00982F6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8C8E59" w14:textId="3057BD0E" w:rsidR="00DD6FAA" w:rsidRDefault="008F0DEC" w:rsidP="006F654C">
    <w:pPr>
      <w:pStyle w:val="Header"/>
      <w:jc w:val="center"/>
    </w:pPr>
    <w:r>
      <w:rPr>
        <w:noProof/>
      </w:rPr>
      <w:drawing>
        <wp:inline distT="0" distB="0" distL="0" distR="0" wp14:anchorId="6570FCFF" wp14:editId="52981B2F">
          <wp:extent cx="5943600" cy="828675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D6FAA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2199A9" wp14:editId="7DE6494E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7759700" cy="673100"/>
              <wp:effectExtent l="0" t="0" r="0" b="0"/>
              <wp:wrapSquare wrapText="bothSides"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59700" cy="673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4346B19D" w14:textId="77777777" w:rsidR="00DD6FAA" w:rsidRPr="00574FDE" w:rsidRDefault="00DD6FAA" w:rsidP="008F0DEC">
                          <w:pPr>
                            <w:jc w:val="center"/>
                            <w:rPr>
                              <w:sz w:val="72"/>
                              <w:szCs w:val="72"/>
                              <w14:reflection w14:blurRad="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660000"/>
                                    </w14:gs>
                                    <w14:gs w14:pos="50000">
                                      <w14:srgbClr w14:val="660000"/>
                                    </w14:gs>
                                    <w14:gs w14:pos="100000">
                                      <w14:srgbClr w14:val="6600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2199A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559.8pt;margin-top:-36pt;width:611pt;height:53pt;z-index:251661312;visibility:visible;mso-wrap-style:non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" filled="f" stroked="f">
              <v:textbox style="mso-fit-shape-to-text:t">
                <w:txbxContent>
                  <w:p w14:paraId="4346B19D" w14:textId="77777777" w:rsidR="00DD6FAA" w:rsidRPr="00574FDE" w:rsidRDefault="00DD6FAA" w:rsidP="008F0DEC">
                    <w:pPr>
                      <w:jc w:val="center"/>
                      <w:rPr>
                        <w:sz w:val="72"/>
                        <w:szCs w:val="72"/>
                        <w14:reflection w14:blurRad="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rgbClr w14:val="660000"/>
                              </w14:gs>
                              <w14:gs w14:pos="50000">
                                <w14:srgbClr w14:val="660000"/>
                              </w14:gs>
                              <w14:gs w14:pos="100000">
                                <w14:srgbClr w14:val="660000"/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5F647D" w14:textId="77777777" w:rsidR="00982F60" w:rsidRDefault="00982F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170F2"/>
    <w:multiLevelType w:val="hybridMultilevel"/>
    <w:tmpl w:val="A956E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A3C72"/>
    <w:multiLevelType w:val="hybridMultilevel"/>
    <w:tmpl w:val="2D3CD4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83E80"/>
    <w:multiLevelType w:val="hybridMultilevel"/>
    <w:tmpl w:val="7DFA5F9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DF5C36"/>
    <w:multiLevelType w:val="hybridMultilevel"/>
    <w:tmpl w:val="A3580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1C3217"/>
    <w:multiLevelType w:val="hybridMultilevel"/>
    <w:tmpl w:val="BDA84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297768"/>
    <w:multiLevelType w:val="hybridMultilevel"/>
    <w:tmpl w:val="62A23D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AFB4E9F"/>
    <w:multiLevelType w:val="hybridMultilevel"/>
    <w:tmpl w:val="EBF01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6A01AE"/>
    <w:multiLevelType w:val="hybridMultilevel"/>
    <w:tmpl w:val="47AA9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0807B8"/>
    <w:multiLevelType w:val="hybridMultilevel"/>
    <w:tmpl w:val="32705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740622"/>
    <w:multiLevelType w:val="hybridMultilevel"/>
    <w:tmpl w:val="858E1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5D0D5E"/>
    <w:multiLevelType w:val="hybridMultilevel"/>
    <w:tmpl w:val="21BC7CE4"/>
    <w:lvl w:ilvl="0" w:tplc="1702E88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CC31179"/>
    <w:multiLevelType w:val="hybridMultilevel"/>
    <w:tmpl w:val="186C6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8E01E2"/>
    <w:multiLevelType w:val="hybridMultilevel"/>
    <w:tmpl w:val="BAFCE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8A6AD6"/>
    <w:multiLevelType w:val="hybridMultilevel"/>
    <w:tmpl w:val="AF20FF44"/>
    <w:lvl w:ilvl="0" w:tplc="ECB8D0A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D77173F"/>
    <w:multiLevelType w:val="hybridMultilevel"/>
    <w:tmpl w:val="3B3CBC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11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12"/>
  </w:num>
  <w:num w:numId="10">
    <w:abstractNumId w:val="8"/>
  </w:num>
  <w:num w:numId="11">
    <w:abstractNumId w:val="13"/>
  </w:num>
  <w:num w:numId="12">
    <w:abstractNumId w:val="2"/>
  </w:num>
  <w:num w:numId="13">
    <w:abstractNumId w:val="10"/>
  </w:num>
  <w:num w:numId="14">
    <w:abstractNumId w:val="1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6FAA"/>
    <w:rsid w:val="000427CF"/>
    <w:rsid w:val="00067D7E"/>
    <w:rsid w:val="000C3CDF"/>
    <w:rsid w:val="000D75FC"/>
    <w:rsid w:val="000F7F63"/>
    <w:rsid w:val="00112E9D"/>
    <w:rsid w:val="001547B6"/>
    <w:rsid w:val="00171B29"/>
    <w:rsid w:val="00174BA5"/>
    <w:rsid w:val="001902D7"/>
    <w:rsid w:val="001A63B4"/>
    <w:rsid w:val="001C7905"/>
    <w:rsid w:val="001D30FC"/>
    <w:rsid w:val="001F5A75"/>
    <w:rsid w:val="00246696"/>
    <w:rsid w:val="00265897"/>
    <w:rsid w:val="002C67E9"/>
    <w:rsid w:val="00305FFA"/>
    <w:rsid w:val="0033598E"/>
    <w:rsid w:val="003441EA"/>
    <w:rsid w:val="00365444"/>
    <w:rsid w:val="003714F2"/>
    <w:rsid w:val="003912A4"/>
    <w:rsid w:val="00394A0E"/>
    <w:rsid w:val="003A6A78"/>
    <w:rsid w:val="003F05B6"/>
    <w:rsid w:val="004108D1"/>
    <w:rsid w:val="00420EEC"/>
    <w:rsid w:val="00424686"/>
    <w:rsid w:val="0043197B"/>
    <w:rsid w:val="00437069"/>
    <w:rsid w:val="0044281D"/>
    <w:rsid w:val="004438FD"/>
    <w:rsid w:val="004A49AB"/>
    <w:rsid w:val="004D1D9B"/>
    <w:rsid w:val="004D1FA3"/>
    <w:rsid w:val="0054691D"/>
    <w:rsid w:val="00574FDE"/>
    <w:rsid w:val="005A6CEE"/>
    <w:rsid w:val="005C2729"/>
    <w:rsid w:val="005F5BD6"/>
    <w:rsid w:val="00601CFB"/>
    <w:rsid w:val="00617329"/>
    <w:rsid w:val="0063332F"/>
    <w:rsid w:val="00647211"/>
    <w:rsid w:val="006551B2"/>
    <w:rsid w:val="0066749A"/>
    <w:rsid w:val="00697797"/>
    <w:rsid w:val="006A6EE4"/>
    <w:rsid w:val="006B2601"/>
    <w:rsid w:val="006C088A"/>
    <w:rsid w:val="006C41E7"/>
    <w:rsid w:val="006E5C5E"/>
    <w:rsid w:val="006F654C"/>
    <w:rsid w:val="00751EE4"/>
    <w:rsid w:val="007C4EBD"/>
    <w:rsid w:val="00814771"/>
    <w:rsid w:val="00827479"/>
    <w:rsid w:val="00874D13"/>
    <w:rsid w:val="00897997"/>
    <w:rsid w:val="008D1475"/>
    <w:rsid w:val="008F0DEC"/>
    <w:rsid w:val="008F6227"/>
    <w:rsid w:val="00927E60"/>
    <w:rsid w:val="00982F60"/>
    <w:rsid w:val="00A07B61"/>
    <w:rsid w:val="00A102E9"/>
    <w:rsid w:val="00A677D6"/>
    <w:rsid w:val="00A72D6B"/>
    <w:rsid w:val="00A75B2D"/>
    <w:rsid w:val="00A95898"/>
    <w:rsid w:val="00AC1BF3"/>
    <w:rsid w:val="00AF78DE"/>
    <w:rsid w:val="00B17BFF"/>
    <w:rsid w:val="00B46F7E"/>
    <w:rsid w:val="00B642A9"/>
    <w:rsid w:val="00B652BC"/>
    <w:rsid w:val="00B836B0"/>
    <w:rsid w:val="00B91DCE"/>
    <w:rsid w:val="00BF76BD"/>
    <w:rsid w:val="00C17370"/>
    <w:rsid w:val="00C977F6"/>
    <w:rsid w:val="00CC1CA9"/>
    <w:rsid w:val="00CD3A7E"/>
    <w:rsid w:val="00D15633"/>
    <w:rsid w:val="00D27467"/>
    <w:rsid w:val="00D979FC"/>
    <w:rsid w:val="00DD6FAA"/>
    <w:rsid w:val="00E15B39"/>
    <w:rsid w:val="00E21AEB"/>
    <w:rsid w:val="00E450A3"/>
    <w:rsid w:val="00E93D7F"/>
    <w:rsid w:val="00E940BA"/>
    <w:rsid w:val="00F04A4B"/>
    <w:rsid w:val="00F26DD6"/>
    <w:rsid w:val="00F57810"/>
    <w:rsid w:val="00FA1329"/>
    <w:rsid w:val="00FA74B3"/>
    <w:rsid w:val="00FC70DB"/>
    <w:rsid w:val="00FD1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29B754"/>
  <w15:chartTrackingRefBased/>
  <w15:docId w15:val="{28DE5233-9603-42A7-9088-B1F72C121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5B9BD5" w:themeColor="accent1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pPr>
      <w:spacing w:after="200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D6F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6FAA"/>
  </w:style>
  <w:style w:type="paragraph" w:styleId="Footer">
    <w:name w:val="footer"/>
    <w:basedOn w:val="Normal"/>
    <w:link w:val="FooterChar"/>
    <w:uiPriority w:val="99"/>
    <w:unhideWhenUsed/>
    <w:rsid w:val="00DD6F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6FAA"/>
  </w:style>
  <w:style w:type="table" w:styleId="TableGrid">
    <w:name w:val="Table Grid"/>
    <w:basedOn w:val="TableNormal"/>
    <w:uiPriority w:val="39"/>
    <w:rsid w:val="003912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4FD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FDE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E15B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e13\AppData\Roaming\Microsoft\Templates\LiveContent\15\Managed\Word%20Document%20Bibliography%20Styles\TC102786999%5b%5bfn=Single%20spaced%20(blank)%5d%5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TC102786999[[fn=Single spaced (blank)]]</Template>
  <TotalTime>2</TotalTime>
  <Pages>4</Pages>
  <Words>654</Words>
  <Characters>3731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dre13</dc:creator>
  <cp:keywords/>
  <dc:description/>
  <cp:lastModifiedBy>Skelton, Brad</cp:lastModifiedBy>
  <cp:revision>4</cp:revision>
  <cp:lastPrinted>2020-06-03T20:15:00Z</cp:lastPrinted>
  <dcterms:created xsi:type="dcterms:W3CDTF">2020-12-21T14:09:00Z</dcterms:created>
  <dcterms:modified xsi:type="dcterms:W3CDTF">2021-01-04T16:26:00Z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TC027869999991</vt:lpwstr>
  </property>
</Properties>
</file>